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068A1BC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2026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8880D7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C2897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39ACD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3AE38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8916D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54991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72A5FF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68640A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25D66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347F1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BD6A7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6431CA2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89AEF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4678E0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75053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1EA2A2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BE9AE2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9110F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1B4202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16181A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3EB347E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8B869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3E056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4B677E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2B91F2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CE11E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0EE2A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C02A9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C9E3F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17F82C6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40EAD52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77CA39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A52548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C79C4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7D1E71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37624A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5B8993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194C7F44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2026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15A101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639BBF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385E717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67E15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200679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453CCFA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42C2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5FA2FB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80771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B6A72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7BC68C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42129F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1446AD0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434832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1799A5A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870B3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479E5F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94D8E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0D1F23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6FD3D8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2E9F5AF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63FAF6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7D4B5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716BF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59B73B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022E62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95CDE8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63F169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160355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5300B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27981A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7A2A86A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738A5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D41CF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7818E5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24FA2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39CFFEA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B12AB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59C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581FE" w14:textId="77777777" w:rsidR="00CF685B" w:rsidRDefault="00CF685B">
      <w:pPr>
        <w:spacing w:after="0"/>
      </w:pPr>
      <w:r>
        <w:separator/>
      </w:r>
    </w:p>
  </w:endnote>
  <w:endnote w:type="continuationSeparator" w:id="0">
    <w:p w14:paraId="26720CAD" w14:textId="77777777" w:rsidR="00CF685B" w:rsidRDefault="00CF68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C2D10" w14:textId="77777777" w:rsidR="00CF685B" w:rsidRDefault="00CF685B">
      <w:pPr>
        <w:spacing w:after="0"/>
      </w:pPr>
      <w:r>
        <w:separator/>
      </w:r>
    </w:p>
  </w:footnote>
  <w:footnote w:type="continuationSeparator" w:id="0">
    <w:p w14:paraId="0F99ACCB" w14:textId="77777777" w:rsidR="00CF685B" w:rsidRDefault="00CF68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2F"/>
    <w:rsid w:val="00151CCE"/>
    <w:rsid w:val="001B01F9"/>
    <w:rsid w:val="001C41F9"/>
    <w:rsid w:val="00285C1D"/>
    <w:rsid w:val="002D7C5A"/>
    <w:rsid w:val="002E35E0"/>
    <w:rsid w:val="003327F5"/>
    <w:rsid w:val="00340CAF"/>
    <w:rsid w:val="00392212"/>
    <w:rsid w:val="003C0D41"/>
    <w:rsid w:val="003D59CB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5FE0"/>
    <w:rsid w:val="005E656F"/>
    <w:rsid w:val="00642A90"/>
    <w:rsid w:val="00667021"/>
    <w:rsid w:val="006974E1"/>
    <w:rsid w:val="006B6899"/>
    <w:rsid w:val="006C0896"/>
    <w:rsid w:val="006F513E"/>
    <w:rsid w:val="007A4EAB"/>
    <w:rsid w:val="007C0139"/>
    <w:rsid w:val="007C52A9"/>
    <w:rsid w:val="007D45A1"/>
    <w:rsid w:val="007F564D"/>
    <w:rsid w:val="00861DB5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77E9E"/>
    <w:rsid w:val="00C800AA"/>
    <w:rsid w:val="00C91F9B"/>
    <w:rsid w:val="00CA092A"/>
    <w:rsid w:val="00CA5CCA"/>
    <w:rsid w:val="00CF685B"/>
    <w:rsid w:val="00D33FC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2021-06-29T11:32:00Z</dcterms:created>
  <dcterms:modified xsi:type="dcterms:W3CDTF">2021-06-29T11:32:00Z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