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15C616D8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B4233E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AAFDA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5A64B2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DE5924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420DAA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22199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504BF0F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23A61C5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EED76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0A4980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000A90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00118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143B35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86E32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B293E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52EEA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E2494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DCF93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2FCD5F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19ADAD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55AB6D2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6C66EF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C1DB2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56704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16FC48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229BCA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622A5E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B51C7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85B4A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2CB2C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536782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53C0B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D7D64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7024C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D44F8F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F2C5A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6AA0B7A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2CB6BD0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58C33A9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A3BBE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0CE4A6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42D8E1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6034C09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4E8438E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85686C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E49EB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6E8996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692CC3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127E71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6508C0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4BD67D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194ED35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74E8ED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2A6D78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CDCB8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418D122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32428E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3CDC13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705FFB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4B4CA9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BD35F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51E1F3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0D72F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1B5971B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3ABB4A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3400B8F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123E90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3DA592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1475BE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59EE99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53C546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2D6B40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845A6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2A4382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1BECCD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EB968" w14:textId="77777777" w:rsidR="00EA0BE3" w:rsidRDefault="00EA0BE3">
      <w:pPr>
        <w:spacing w:after="0"/>
      </w:pPr>
      <w:r>
        <w:separator/>
      </w:r>
    </w:p>
  </w:endnote>
  <w:endnote w:type="continuationSeparator" w:id="0">
    <w:p w14:paraId="3810E25C" w14:textId="77777777" w:rsidR="00EA0BE3" w:rsidRDefault="00EA0B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B720A" w14:textId="77777777" w:rsidR="00EA0BE3" w:rsidRDefault="00EA0BE3">
      <w:pPr>
        <w:spacing w:after="0"/>
      </w:pPr>
      <w:r>
        <w:separator/>
      </w:r>
    </w:p>
  </w:footnote>
  <w:footnote w:type="continuationSeparator" w:id="0">
    <w:p w14:paraId="648DF200" w14:textId="77777777" w:rsidR="00EA0BE3" w:rsidRDefault="00EA0B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2F"/>
    <w:rsid w:val="00151CCE"/>
    <w:rsid w:val="001B01F9"/>
    <w:rsid w:val="001C41F9"/>
    <w:rsid w:val="00285C1D"/>
    <w:rsid w:val="002D7C5A"/>
    <w:rsid w:val="002E35E0"/>
    <w:rsid w:val="003327F5"/>
    <w:rsid w:val="00340CAF"/>
    <w:rsid w:val="00392212"/>
    <w:rsid w:val="003C0D41"/>
    <w:rsid w:val="003D59CB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5FE0"/>
    <w:rsid w:val="005E656F"/>
    <w:rsid w:val="00642A90"/>
    <w:rsid w:val="00667021"/>
    <w:rsid w:val="006974E1"/>
    <w:rsid w:val="006B6899"/>
    <w:rsid w:val="006C0896"/>
    <w:rsid w:val="006F513E"/>
    <w:rsid w:val="007A4EAB"/>
    <w:rsid w:val="007C0139"/>
    <w:rsid w:val="007C52A9"/>
    <w:rsid w:val="007D45A1"/>
    <w:rsid w:val="007F564D"/>
    <w:rsid w:val="00861DB5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33FC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A0BE3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2021-06-29T11:32:00Z</dcterms:created>
  <dcterms:modified xsi:type="dcterms:W3CDTF">2021-06-29T11:32:00Z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