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491B8CF8" w14:textId="77777777" w:rsidTr="00ED5F48">
        <w:tc>
          <w:tcPr>
            <w:tcW w:w="2500" w:type="pct"/>
            <w:vAlign w:val="center"/>
          </w:tcPr>
          <w:p w14:paraId="1D943BD5" w14:textId="3E6B7DB7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NOVEMBER</w:t>
            </w:r>
          </w:p>
        </w:tc>
        <w:tc>
          <w:tcPr>
            <w:tcW w:w="2500" w:type="pct"/>
            <w:vAlign w:val="center"/>
          </w:tcPr>
          <w:p w14:paraId="5AC816B2" w14:textId="114861C6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60D83A92" w14:textId="61BA8925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46168607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624BECF2" w14:textId="129EE86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15CDEE10" w14:textId="40F743A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8328FBE" w14:textId="75CE4ED4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66C11AC7" w14:textId="527FA0E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92D2B52" w14:textId="7FCB671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74E3B942" w14:textId="41538E0D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5F471C53" w14:textId="42BFFFA3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1AB241C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9208744" w14:textId="75DF701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FF23BE8" w14:textId="053791A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A4EA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AF104F4" w14:textId="3B01AA3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A4EA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57DE07" w14:textId="1773A74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A4EA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EDA721" w14:textId="6DD6E33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A4EA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A4EA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A4EA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318F1A" w14:textId="18AD091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744BCADC" w14:textId="720CBEF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MonthStart11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пятница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190101B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4392197A" w14:textId="349E2F8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56E84146" w14:textId="041A53F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1D001C" w14:textId="4CB4196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99F84F" w14:textId="6E01600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3D7A2C7" w14:textId="2140EA3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28C68FC" w14:textId="2301AB5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FA46A54" w14:textId="2A102E6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71496383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EC68B63" w14:textId="0319B22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1DE3BEC" w14:textId="50A8AF2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5AD6FE0" w14:textId="10C606C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9A9C57C" w14:textId="2798954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10A001C" w14:textId="761858C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7B318C0" w14:textId="565E75B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CC94ADB" w14:textId="279E1A1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74BB8BF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77B7C06" w14:textId="114F72D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751A727" w14:textId="22D5D2F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2866D1E" w14:textId="22594393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A14EB99" w14:textId="7C3F29A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F9EFBF0" w14:textId="6F018E8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33F83D" w14:textId="29F2966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6EBAA" w14:textId="2F0C277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3240C3B6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7EFB2A1C" w14:textId="639DB23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048B7341" w14:textId="315C412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4D13A7C" w14:textId="65FB207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7A4EA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7A4EA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BD97E4" w14:textId="7FDECE0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7A4EA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7A4EA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978CE96" w14:textId="426E135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A9A1247" w14:textId="0AA7EC1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13BC1A11" w14:textId="310508D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1AEF418B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79A0E62B" w14:textId="65F966E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CAB03A5" w14:textId="2EA3D57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MonthEnd11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7B7ACE1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C7008B6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10AE0D9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960972F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94C250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F93B1A" w14:paraId="31547B57" w14:textId="77777777" w:rsidTr="00ED5F48">
        <w:tc>
          <w:tcPr>
            <w:tcW w:w="2500" w:type="pct"/>
            <w:vAlign w:val="center"/>
          </w:tcPr>
          <w:p w14:paraId="6AE3BB0C" w14:textId="15875A8C" w:rsidR="00ED5F48" w:rsidRPr="00F93B1A" w:rsidRDefault="00F93B1A" w:rsidP="00F93B1A">
            <w:pPr>
              <w:pStyle w:val="ad"/>
              <w:spacing w:after="0"/>
              <w:jc w:val="left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DECEMBER</w:t>
            </w:r>
          </w:p>
        </w:tc>
        <w:tc>
          <w:tcPr>
            <w:tcW w:w="2500" w:type="pct"/>
            <w:vAlign w:val="center"/>
          </w:tcPr>
          <w:p w14:paraId="3D8BA562" w14:textId="2D970C6B" w:rsidR="00ED5F48" w:rsidRPr="00F93B1A" w:rsidRDefault="00ED5F48" w:rsidP="00F93B1A">
            <w:pPr>
              <w:pStyle w:val="ad"/>
              <w:spacing w:after="0"/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</w:pP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t>2024</w:t>
            </w:r>
            <w:r w:rsidRPr="00F93B1A">
              <w:rPr>
                <w:rFonts w:ascii="Impact" w:hAnsi="Impact" w:cs="Arial"/>
                <w:noProof/>
                <w:color w:val="auto"/>
                <w:szCs w:val="100"/>
                <w:lang w:bidi="ru-RU"/>
              </w:rPr>
              <w:fldChar w:fldCharType="end"/>
            </w:r>
          </w:p>
        </w:tc>
      </w:tr>
    </w:tbl>
    <w:p w14:paraId="7D4CAD8A" w14:textId="3E62D5A8" w:rsidR="00ED5F48" w:rsidRPr="00F93B1A" w:rsidRDefault="00ED5F48" w:rsidP="00F93B1A">
      <w:pPr>
        <w:pStyle w:val="Months"/>
        <w:ind w:left="0"/>
        <w:jc w:val="center"/>
        <w:rPr>
          <w:rFonts w:ascii="Impact" w:hAnsi="Impact" w:cs="Arial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CA092A" w:rsidRPr="00F93B1A" w14:paraId="1C608AFC" w14:textId="77777777" w:rsidTr="007C52A9">
        <w:trPr>
          <w:trHeight w:val="340"/>
        </w:trPr>
        <w:tc>
          <w:tcPr>
            <w:tcW w:w="707" w:type="pct"/>
            <w:shd w:val="clear" w:color="auto" w:fill="7F7F7F" w:themeFill="text1" w:themeFillTint="80"/>
            <w:vAlign w:val="center"/>
          </w:tcPr>
          <w:p w14:paraId="01AA947D" w14:textId="0F4D7295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MÅNDAG</w:t>
            </w:r>
          </w:p>
        </w:tc>
        <w:tc>
          <w:tcPr>
            <w:tcW w:w="716" w:type="pct"/>
            <w:shd w:val="clear" w:color="auto" w:fill="7F7F7F" w:themeFill="text1" w:themeFillTint="80"/>
            <w:vAlign w:val="center"/>
          </w:tcPr>
          <w:p w14:paraId="080F3955" w14:textId="183DA0D2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TISDAG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4B173504" w14:textId="1BEC55EC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ONSDAG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5459C1B2" w14:textId="6B156938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TORSDAG</w:t>
            </w:r>
          </w:p>
        </w:tc>
        <w:tc>
          <w:tcPr>
            <w:tcW w:w="718" w:type="pct"/>
            <w:shd w:val="clear" w:color="auto" w:fill="7F7F7F" w:themeFill="text1" w:themeFillTint="80"/>
            <w:vAlign w:val="center"/>
          </w:tcPr>
          <w:p w14:paraId="12689FC3" w14:textId="2285CBA0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FREDAG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2C5A400" w14:textId="10A5042F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LÖRDAG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3317BA1" w14:textId="6787FF61" w:rsidR="00CA092A" w:rsidRPr="00F93B1A" w:rsidRDefault="00F93B1A" w:rsidP="00F93B1A">
            <w:pPr>
              <w:pStyle w:val="Days"/>
              <w:spacing w:before="0"/>
              <w:rPr>
                <w:rFonts w:ascii="Impact" w:hAnsi="Impact" w:cs="Arial"/>
                <w:noProof/>
                <w:color w:val="auto"/>
                <w:sz w:val="28"/>
                <w:szCs w:val="28"/>
              </w:rPr>
            </w:pPr>
            <w:r w:rsidRPr="00F93B1A">
              <w:rPr>
                <w:rFonts w:ascii="Impact" w:hAnsi="Impact" w:cs="Arial"/>
                <w:noProof/>
                <w:color w:val="FFFFFF" w:themeColor="background1"/>
                <w:sz w:val="28"/>
                <w:szCs w:val="28"/>
                <w:lang w:bidi="ru-RU"/>
              </w:rPr>
              <w:t>SÖNDAG</w:t>
            </w:r>
          </w:p>
        </w:tc>
      </w:tr>
      <w:tr w:rsidR="00ED5F48" w:rsidRPr="00F93B1A" w14:paraId="7C17943B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3EC0A191" w14:textId="1E30997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“понедельник" 1 ""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F03151C" w14:textId="483D852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“вторник"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4DC06B" w14:textId="28F76D5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“среда"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FC45A1"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DB9C6B" w14:textId="373299C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“четверг"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A4EA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50C7CA6" w14:textId="2984C7E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= “пятница" 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A4EA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B16ECF4" w14:textId="5BAB395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“суббота"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0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A4EA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398D4833" w14:textId="4581BC8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MonthStart12 \@ dddd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воскресенье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“воскресенье" 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A4EA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&lt;&gt; 0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=F2+1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A4EA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7A4EA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7F4FCFD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2F9E951E" w14:textId="585E3F34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=G2+1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71CB7923" w14:textId="7B828B9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5F31A5E" w14:textId="43C1BE6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A475C4A" w14:textId="3F50E05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1EAC826A" w14:textId="78EEF84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B13D5FA" w14:textId="75F4E00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7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304BDE0" w14:textId="17FB568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=F3+1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67DB9DAF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5C9A3BBE" w14:textId="680307A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=G3+1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23F2CCF4" w14:textId="65613208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4AD79D1" w14:textId="2F8AE07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7E272435" w14:textId="60FCEC3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12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EA50AED" w14:textId="31D05021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CA101BC" w14:textId="2A0E409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14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27CC68C2" w14:textId="01BFFC9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=F4+1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15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2953C655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F3D4027" w14:textId="37DECBBC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=G4+1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1BD3027E" w14:textId="5C849A1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136C06" w14:textId="4842766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18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4923EA43" w14:textId="21548F7B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19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1DEDC25" w14:textId="62CC64D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DB015B6" w14:textId="6CB07CE2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21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73DCFA5" w14:textId="142B1B5D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=F5+1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22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5CCE256B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0DEC791C" w14:textId="2446BD35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22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=G5+1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23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43EECC90" w14:textId="3F9ACC2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23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24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3B2A7C4A" w14:textId="71F74780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24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=B6+1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25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67EF03C3" w14:textId="22EE0F5A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25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=C6+1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26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57704AB9" w14:textId="506C4F7F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=D6+1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27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9EF70DB" w14:textId="2EE76AB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27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=E6+1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7A4EA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7A4EA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28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41C92646" w14:textId="1AFA1339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28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=F6+1 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 xml:space="preserve"> "" </w:instrText>
            </w:r>
            <w:r w:rsidR="007A4EA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  <w:r w:rsidR="007A4EA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t>29</w:t>
            </w:r>
            <w:r w:rsidRPr="00F93B1A">
              <w:rPr>
                <w:rFonts w:ascii="Impact" w:hAnsi="Impact" w:cs="Arial"/>
                <w:noProof/>
                <w:color w:val="FF0000"/>
                <w:sz w:val="80"/>
                <w:szCs w:val="80"/>
                <w:lang w:bidi="ru-RU"/>
              </w:rPr>
              <w:fldChar w:fldCharType="end"/>
            </w:r>
          </w:p>
        </w:tc>
      </w:tr>
      <w:tr w:rsidR="00ED5F48" w:rsidRPr="00F93B1A" w14:paraId="043F7B53" w14:textId="77777777" w:rsidTr="007C52A9">
        <w:trPr>
          <w:trHeight w:val="1021"/>
        </w:trPr>
        <w:tc>
          <w:tcPr>
            <w:tcW w:w="707" w:type="pct"/>
            <w:tcMar>
              <w:right w:w="0" w:type="dxa"/>
            </w:tcMar>
            <w:vAlign w:val="center"/>
          </w:tcPr>
          <w:p w14:paraId="6B7E597A" w14:textId="43C12BFE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29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=G6+1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30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0" w:type="dxa"/>
            </w:tcMar>
            <w:vAlign w:val="center"/>
          </w:tcPr>
          <w:p w14:paraId="693B94D4" w14:textId="4992DEF6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 0,""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IF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30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&lt;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DocVariable MonthEnd12 \@ d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=A7+1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 xml:space="preserve"> "" 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instrText>31</w:instrTex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3D59CB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t>31</w:t>
            </w:r>
            <w:r w:rsidRPr="00F93B1A">
              <w:rPr>
                <w:rFonts w:ascii="Impact" w:hAnsi="Impact" w:cs="Arial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DC97E6E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26040DA4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48C1197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80"/>
                <w:szCs w:val="80"/>
              </w:rPr>
            </w:pPr>
          </w:p>
        </w:tc>
        <w:tc>
          <w:tcPr>
            <w:tcW w:w="718" w:type="pct"/>
            <w:tcMar>
              <w:right w:w="0" w:type="dxa"/>
            </w:tcMar>
            <w:vAlign w:val="center"/>
          </w:tcPr>
          <w:p w14:paraId="0C8B8C80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  <w:tc>
          <w:tcPr>
            <w:tcW w:w="705" w:type="pct"/>
            <w:tcMar>
              <w:right w:w="0" w:type="dxa"/>
            </w:tcMar>
            <w:vAlign w:val="center"/>
          </w:tcPr>
          <w:p w14:paraId="6099B848" w14:textId="77777777" w:rsidR="00ED5F48" w:rsidRPr="00F93B1A" w:rsidRDefault="00ED5F48" w:rsidP="00F93B1A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80"/>
                <w:szCs w:val="80"/>
              </w:rPr>
            </w:pPr>
          </w:p>
        </w:tc>
      </w:tr>
    </w:tbl>
    <w:p w14:paraId="50D5D5A5" w14:textId="77777777" w:rsidR="00ED5F48" w:rsidRPr="00F93B1A" w:rsidRDefault="00ED5F48" w:rsidP="00F93B1A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F93B1A" w:rsidSect="00F93B1A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721295" w14:textId="77777777" w:rsidR="00632BFF" w:rsidRDefault="00632BFF">
      <w:pPr>
        <w:spacing w:after="0"/>
      </w:pPr>
      <w:r>
        <w:separator/>
      </w:r>
    </w:p>
  </w:endnote>
  <w:endnote w:type="continuationSeparator" w:id="0">
    <w:p w14:paraId="70F2C24A" w14:textId="77777777" w:rsidR="00632BFF" w:rsidRDefault="00632BF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8EA7D" w14:textId="77777777" w:rsidR="00632BFF" w:rsidRDefault="00632BFF">
      <w:pPr>
        <w:spacing w:after="0"/>
      </w:pPr>
      <w:r>
        <w:separator/>
      </w:r>
    </w:p>
  </w:footnote>
  <w:footnote w:type="continuationSeparator" w:id="0">
    <w:p w14:paraId="3D44FF6A" w14:textId="77777777" w:rsidR="00632BFF" w:rsidRDefault="00632B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C1D"/>
    <w:rsid w:val="002D7C5A"/>
    <w:rsid w:val="002E35E0"/>
    <w:rsid w:val="003327F5"/>
    <w:rsid w:val="00340CAF"/>
    <w:rsid w:val="00392212"/>
    <w:rsid w:val="003C0D41"/>
    <w:rsid w:val="003D59CB"/>
    <w:rsid w:val="003E085C"/>
    <w:rsid w:val="003E7B3A"/>
    <w:rsid w:val="00416364"/>
    <w:rsid w:val="00431B29"/>
    <w:rsid w:val="00440416"/>
    <w:rsid w:val="00462EAD"/>
    <w:rsid w:val="004A6170"/>
    <w:rsid w:val="004D4FC5"/>
    <w:rsid w:val="004F6AAC"/>
    <w:rsid w:val="00512F2D"/>
    <w:rsid w:val="00564C6E"/>
    <w:rsid w:val="00570FBB"/>
    <w:rsid w:val="00583B82"/>
    <w:rsid w:val="005923AC"/>
    <w:rsid w:val="005D5149"/>
    <w:rsid w:val="005E5FE0"/>
    <w:rsid w:val="005E656F"/>
    <w:rsid w:val="00632BFF"/>
    <w:rsid w:val="00642A90"/>
    <w:rsid w:val="00667021"/>
    <w:rsid w:val="006974E1"/>
    <w:rsid w:val="006B6899"/>
    <w:rsid w:val="006C0896"/>
    <w:rsid w:val="006F513E"/>
    <w:rsid w:val="007A4EAB"/>
    <w:rsid w:val="007C0139"/>
    <w:rsid w:val="007C52A9"/>
    <w:rsid w:val="007D45A1"/>
    <w:rsid w:val="007F564D"/>
    <w:rsid w:val="00861DB5"/>
    <w:rsid w:val="008B1201"/>
    <w:rsid w:val="008F16F7"/>
    <w:rsid w:val="009164BA"/>
    <w:rsid w:val="009166BD"/>
    <w:rsid w:val="00977AAE"/>
    <w:rsid w:val="00996E56"/>
    <w:rsid w:val="00997268"/>
    <w:rsid w:val="009E00FB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A19B4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CA092A"/>
    <w:rsid w:val="00CA5CCA"/>
    <w:rsid w:val="00D33FC2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03CEE"/>
    <w:rsid w:val="00F4417A"/>
    <w:rsid w:val="00F622BC"/>
    <w:rsid w:val="00F750E4"/>
    <w:rsid w:val="00F91390"/>
    <w:rsid w:val="00F93B1A"/>
    <w:rsid w:val="00F93E3B"/>
    <w:rsid w:val="00FC0032"/>
    <w:rsid w:val="00FC45A1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C621D1-B234-4E27-81EB-AF3723A9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2021-06-29T11:31:00Z</dcterms:created>
  <dcterms:modified xsi:type="dcterms:W3CDTF">2021-06-29T11:31:00Z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