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4FEA1AD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7863800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16A7C70F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123C222C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104B772E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74D7DE87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3523C5FD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493E0E2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11067778" w:rsidR="00ED5F48" w:rsidRPr="00EA059A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A059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1AB241C6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2034B0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61147E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0275FE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7D4483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72B1D9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C318F1A" w14:textId="48D43E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44BCADC" w14:textId="0EDAE4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7C2882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62654B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256AC5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1D0C58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68AAA0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28C68FC" w14:textId="0A2064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FA46A54" w14:textId="016CA4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2117ED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5D3B6D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02F959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61F298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72792C7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7B318C0" w14:textId="55605B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CC94ADB" w14:textId="04CA17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357B46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3FF939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103770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07172A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38A92B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133F83D" w14:textId="232DB6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1C6EBAA" w14:textId="4B29D4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4B3960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399520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0AF6E0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26F9E9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15DE2E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A9A1247" w14:textId="46DD48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3BC1A11" w14:textId="30D2534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03116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13F339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719EED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9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E07FB" w14:textId="77777777" w:rsidR="00C93607" w:rsidRDefault="00C93607">
      <w:pPr>
        <w:spacing w:after="0"/>
      </w:pPr>
      <w:r>
        <w:separator/>
      </w:r>
    </w:p>
  </w:endnote>
  <w:endnote w:type="continuationSeparator" w:id="0">
    <w:p w14:paraId="3296FDF0" w14:textId="77777777" w:rsidR="00C93607" w:rsidRDefault="00C936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F6344" w14:textId="77777777" w:rsidR="00C93607" w:rsidRDefault="00C93607">
      <w:pPr>
        <w:spacing w:after="0"/>
      </w:pPr>
      <w:r>
        <w:separator/>
      </w:r>
    </w:p>
  </w:footnote>
  <w:footnote w:type="continuationSeparator" w:id="0">
    <w:p w14:paraId="1179A812" w14:textId="77777777" w:rsidR="00C93607" w:rsidRDefault="00C936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06E8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839CD"/>
    <w:rsid w:val="007C0139"/>
    <w:rsid w:val="007D45A1"/>
    <w:rsid w:val="007E5356"/>
    <w:rsid w:val="007F564D"/>
    <w:rsid w:val="00820CEB"/>
    <w:rsid w:val="008A185D"/>
    <w:rsid w:val="008B1201"/>
    <w:rsid w:val="008F16F7"/>
    <w:rsid w:val="008F37B5"/>
    <w:rsid w:val="009164BA"/>
    <w:rsid w:val="009166BD"/>
    <w:rsid w:val="00977AAE"/>
    <w:rsid w:val="00986701"/>
    <w:rsid w:val="00996E56"/>
    <w:rsid w:val="00997268"/>
    <w:rsid w:val="009C789E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6DBC"/>
    <w:rsid w:val="00C44DFB"/>
    <w:rsid w:val="00C6519B"/>
    <w:rsid w:val="00C70F21"/>
    <w:rsid w:val="00C7354B"/>
    <w:rsid w:val="00C800AA"/>
    <w:rsid w:val="00C91F9B"/>
    <w:rsid w:val="00C93607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6040"/>
    <w:rsid w:val="00ED75B6"/>
    <w:rsid w:val="00EF4DDD"/>
    <w:rsid w:val="00F629B1"/>
    <w:rsid w:val="00F739B7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2021-06-23T11:26:00Z</dcterms:created>
  <dcterms:modified xsi:type="dcterms:W3CDTF">2021-06-23T11:26:00Z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