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3398"/>
        <w:gridCol w:w="4090"/>
        <w:gridCol w:w="3398"/>
      </w:tblGrid>
      <w:tr w:rsidR="00F47B84" w:rsidRPr="00F10C82" w14:paraId="491B8CF8" w14:textId="7C3BEA67" w:rsidTr="003A3D47">
        <w:trPr>
          <w:trHeight w:val="2268"/>
        </w:trPr>
        <w:tc>
          <w:tcPr>
            <w:tcW w:w="1561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655"/>
              <w:gridCol w:w="1432"/>
              <w:gridCol w:w="795"/>
              <w:gridCol w:w="516"/>
            </w:tblGrid>
            <w:tr w:rsidR="00F47B84" w:rsidRPr="00F10C82" w14:paraId="74EA2E24" w14:textId="77777777" w:rsidTr="00F47B84">
              <w:trPr>
                <w:trHeight w:val="227"/>
              </w:trPr>
              <w:tc>
                <w:tcPr>
                  <w:tcW w:w="1251" w:type="pct"/>
                </w:tcPr>
                <w:p w14:paraId="1A5FF18A" w14:textId="77777777" w:rsidR="00F47B84" w:rsidRPr="00F10C82" w:rsidRDefault="00F47B84" w:rsidP="00F10C82">
                  <w:pPr>
                    <w:pStyle w:val="ad"/>
                    <w:spacing w:after="0"/>
                    <w:jc w:val="left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6DC2029D" w14:textId="3AD24351" w:rsidR="00F47B84" w:rsidRPr="00F10C82" w:rsidRDefault="00F10C82" w:rsidP="00F10C82">
                  <w:pPr>
                    <w:pStyle w:val="ad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OKTOBER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46EB25D0" w14:textId="161A82B8" w:rsidR="00F47B84" w:rsidRPr="00F10C82" w:rsidRDefault="00F47B84" w:rsidP="00F10C82">
                  <w:pPr>
                    <w:pStyle w:val="ad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A3D4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2022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62FBE76D" w14:textId="77777777" w:rsidR="00F47B84" w:rsidRPr="00F10C82" w:rsidRDefault="00F47B84" w:rsidP="00F10C82">
                  <w:pPr>
                    <w:pStyle w:val="ad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56F90A58" w14:textId="77777777" w:rsidR="00F47B84" w:rsidRPr="00F10C82" w:rsidRDefault="00F47B84" w:rsidP="00F10C82">
            <w:pPr>
              <w:pStyle w:val="Months"/>
              <w:ind w:left="0"/>
              <w:jc w:val="center"/>
              <w:rPr>
                <w:rFonts w:ascii="Arial Narrow" w:hAnsi="Arial Narrow"/>
                <w:b/>
                <w:bCs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88"/>
              <w:gridCol w:w="485"/>
              <w:gridCol w:w="485"/>
              <w:gridCol w:w="485"/>
              <w:gridCol w:w="485"/>
              <w:gridCol w:w="485"/>
              <w:gridCol w:w="485"/>
            </w:tblGrid>
            <w:tr w:rsidR="00F47B84" w:rsidRPr="00F10C82" w14:paraId="536F52B0" w14:textId="77777777" w:rsidTr="00235F0C">
              <w:trPr>
                <w:trHeight w:val="170"/>
              </w:trPr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0070C0"/>
                  <w:vAlign w:val="center"/>
                </w:tcPr>
                <w:p w14:paraId="2B0EC822" w14:textId="440525F2" w:rsidR="00F47B84" w:rsidRPr="00F10C82" w:rsidRDefault="00F10C82" w:rsidP="00F10C82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  <w:t>MÅ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7030A0"/>
                  <w:vAlign w:val="center"/>
                </w:tcPr>
                <w:p w14:paraId="712084FC" w14:textId="6522A20D" w:rsidR="00F47B84" w:rsidRPr="00F10C82" w:rsidRDefault="00F10C82" w:rsidP="00F10C82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TI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00B0F0"/>
                  <w:vAlign w:val="center"/>
                </w:tcPr>
                <w:p w14:paraId="079AA013" w14:textId="2A45F85F" w:rsidR="00F47B84" w:rsidRPr="00F10C82" w:rsidRDefault="00F10C82" w:rsidP="00F10C82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ON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5D9D42"/>
                  <w:vAlign w:val="center"/>
                </w:tcPr>
                <w:p w14:paraId="51FBBB5D" w14:textId="3320BD1C" w:rsidR="00F47B84" w:rsidRPr="00F10C82" w:rsidRDefault="00F10C82" w:rsidP="00F10C82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TO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E5C335"/>
                  <w:vAlign w:val="center"/>
                </w:tcPr>
                <w:p w14:paraId="414FBD0C" w14:textId="7CD15731" w:rsidR="00F47B84" w:rsidRPr="00F10C82" w:rsidRDefault="00F10C82" w:rsidP="00F10C82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FR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F28021"/>
                  <w:vAlign w:val="center"/>
                </w:tcPr>
                <w:p w14:paraId="2B143C2B" w14:textId="7FE4AACC" w:rsidR="00F47B84" w:rsidRPr="00F10C82" w:rsidRDefault="00F10C82" w:rsidP="00F10C82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LÖ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D25A79" w:themeFill="accent6"/>
                  <w:vAlign w:val="center"/>
                </w:tcPr>
                <w:p w14:paraId="42550A0C" w14:textId="5138FC34" w:rsidR="00F47B84" w:rsidRPr="00F10C82" w:rsidRDefault="00F10C82" w:rsidP="00F10C82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  <w:t>SÖ</w:t>
                  </w:r>
                </w:p>
              </w:tc>
            </w:tr>
            <w:tr w:rsidR="00F47B84" w:rsidRPr="00F10C82" w14:paraId="2DE1231A" w14:textId="77777777" w:rsidTr="004C2B84">
              <w:trPr>
                <w:trHeight w:val="170"/>
              </w:trPr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70C40C17" w14:textId="57E4EE2E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MonthStart10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3A3D4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суббота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понедельник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" 1 ""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2C10CC9C" w14:textId="3EC967F3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MonthStart10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3A3D4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суббота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=A2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3A3D4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B865910" w14:textId="45E4B3A9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MonthStart10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3A3D4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суббота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среда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=B2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3A3D4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0C136CDE" w14:textId="34539571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MonthStart10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3A3D4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суббота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=C2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3A3D4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86610"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60444103" w14:textId="526ACEFE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MonthStart10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3A3D4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суббота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пятница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=D2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3A3D4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924CA"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357EEB0E" w14:textId="09B8C097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MonthStart10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3A3D4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суббота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суббота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3A3D4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3A3D4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3A3D4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3A3D47"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610C3F31" w14:textId="21780C25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DocVariable MonthStart10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3A3D47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суббота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воскресенье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" 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=F2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3A3D47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&lt;&gt; 0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3A3D47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2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3A3D47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2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3A3D47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t>2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7B84" w:rsidRPr="00F10C82" w14:paraId="19105E8C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10C704B" w14:textId="0726E13D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3A3D4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3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53CAA8A" w14:textId="6076E4D3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3A3D4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4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36739F0" w14:textId="3739A79D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3A3D4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5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A2682CD" w14:textId="62A4A883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3A3D4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6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274F1C6" w14:textId="258CCCD7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3A3D4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7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B6C2A12" w14:textId="48C6620F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3A3D4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8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F96D905" w14:textId="63EB80A0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3A3D47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t>9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7B84" w:rsidRPr="00F10C82" w14:paraId="69211D9F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407F083" w14:textId="4148F106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3A3D4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10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FA28849" w14:textId="62126944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3A3D4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11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9534949" w14:textId="50261470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3A3D4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12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B2F5D86" w14:textId="54637AA4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3A3D4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13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32395A7" w14:textId="410FE686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3A3D4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14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730F571" w14:textId="44F154C8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3A3D4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15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C44DEB9" w14:textId="4F084469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3A3D47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t>16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7B84" w:rsidRPr="00F10C82" w14:paraId="086D3AF8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67A425E" w14:textId="15AC2280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3A3D4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17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B50CF51" w14:textId="27A4808C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3A3D4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18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62E0E9F" w14:textId="0BBDC94B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3A3D4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19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FF3CC72" w14:textId="4D3E87BD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3A3D4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20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6F6ED5B" w14:textId="218A96B4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3A3D4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21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9FCA1E3" w14:textId="70ACAA47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3A3D4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22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BDB5588" w14:textId="3A990A32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3A3D47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t>23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7B84" w:rsidRPr="00F10C82" w14:paraId="4F7247C4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17BF989" w14:textId="11822B74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=G5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3A3D4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23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=G5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3A3D4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23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MonthEnd10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3A3D4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3A3D4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24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3A3D4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24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3A3D4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24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C20D482" w14:textId="044F5FFF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3A3D4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24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3A3D4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24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MonthEnd10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3A3D4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3A3D4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3A3D4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3A3D4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25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28573F7" w14:textId="75FF789A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3A3D4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3A3D4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MonthEnd10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3A3D4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3A3D4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3A3D4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3A3D4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26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4BEA493" w14:textId="5DFAC17D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3A3D4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3A3D4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MonthEnd10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3A3D4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3A3D4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3A3D4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3A3D4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27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0BC46B5" w14:textId="3FD86E20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3A3D4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3A3D4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MonthEnd10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3A3D4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3A3D4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3A3D4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3A3D4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28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1F18D83" w14:textId="1AD9060E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3A3D4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3A3D4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MonthEnd10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3A3D4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3A3D4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3A3D4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3A3D4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29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ACE8287" w14:textId="2A4C90FC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3A3D47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29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3A3D47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29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DocVariable MonthEnd10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3A3D47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3A3D47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3A3D47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3A3D47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t>30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7B84" w:rsidRPr="00F10C82" w14:paraId="6A694394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E38090F" w14:textId="7D4E798D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3A3D4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3A3D4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MonthEnd10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3A3D4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3A3D4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="003A3D4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3A3D4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="003A3D4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3A3D4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31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6C08300" w14:textId="69D628C5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=A7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3A3D4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=A7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3A3D4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MonthEnd10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3A3D4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=A7+1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26E8F42" w14:textId="77777777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67AC558" w14:textId="77777777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EF1B029" w14:textId="77777777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9000403" w14:textId="77777777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0A6CF3E" w14:textId="77777777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</w:rPr>
                  </w:pPr>
                </w:p>
              </w:tc>
            </w:tr>
          </w:tbl>
          <w:p w14:paraId="40D7DEA9" w14:textId="77777777" w:rsidR="00F47B84" w:rsidRPr="00F10C82" w:rsidRDefault="00F47B84" w:rsidP="00F10C82">
            <w:pPr>
              <w:pStyle w:val="ad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  <w:tc>
          <w:tcPr>
            <w:tcW w:w="1879" w:type="pct"/>
            <w:tcMar>
              <w:left w:w="142" w:type="dxa"/>
              <w:right w:w="142" w:type="dxa"/>
            </w:tcMar>
            <w:vAlign w:val="center"/>
          </w:tcPr>
          <w:p w14:paraId="218434F4" w14:textId="4C127965" w:rsidR="00F47B84" w:rsidRPr="00F10C82" w:rsidRDefault="00F10C82" w:rsidP="00F10C82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07368A">
              <w:rPr>
                <w:rFonts w:ascii="Arial Narrow" w:hAnsi="Arial Narrow" w:cs="Calibri"/>
                <w:b/>
                <w:bCs/>
                <w:noProof/>
                <w:color w:val="auto"/>
                <w:sz w:val="72"/>
                <w:szCs w:val="72"/>
                <w:lang w:bidi="ru-RU"/>
              </w:rPr>
              <w:t>NOVEMBER</w:t>
            </w:r>
          </w:p>
          <w:p w14:paraId="5AC816B2" w14:textId="323DE133" w:rsidR="00F47B84" w:rsidRPr="00F10C82" w:rsidRDefault="00F47B84" w:rsidP="00F10C82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 w:rsidRPr="00F10C82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F10C82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F10C82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3A3D47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t>2022</w:t>
            </w:r>
            <w:r w:rsidRPr="00F10C82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1561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600"/>
              <w:gridCol w:w="1598"/>
              <w:gridCol w:w="795"/>
              <w:gridCol w:w="405"/>
            </w:tblGrid>
            <w:tr w:rsidR="00F47B84" w:rsidRPr="00F10C82" w14:paraId="47DECDDE" w14:textId="77777777" w:rsidTr="00F47B84">
              <w:trPr>
                <w:trHeight w:val="227"/>
              </w:trPr>
              <w:tc>
                <w:tcPr>
                  <w:tcW w:w="1251" w:type="pct"/>
                </w:tcPr>
                <w:p w14:paraId="71E098B9" w14:textId="77777777" w:rsidR="00F47B84" w:rsidRPr="00F10C82" w:rsidRDefault="00F47B84" w:rsidP="00F10C82">
                  <w:pPr>
                    <w:pStyle w:val="ad"/>
                    <w:spacing w:after="0"/>
                    <w:jc w:val="left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504FF4DB" w14:textId="5C9D4C9C" w:rsidR="00F47B84" w:rsidRPr="00F10C82" w:rsidRDefault="00F10C82" w:rsidP="00F10C82">
                  <w:pPr>
                    <w:pStyle w:val="ad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DECEMBER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267154F2" w14:textId="3E8339CF" w:rsidR="00F47B84" w:rsidRPr="00F10C82" w:rsidRDefault="00F47B84" w:rsidP="00F10C82">
                  <w:pPr>
                    <w:pStyle w:val="ad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A3D4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2022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64D48428" w14:textId="77777777" w:rsidR="00F47B84" w:rsidRPr="00F10C82" w:rsidRDefault="00F47B84" w:rsidP="00F10C82">
                  <w:pPr>
                    <w:pStyle w:val="ad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498CA799" w14:textId="77777777" w:rsidR="00F47B84" w:rsidRPr="00F10C82" w:rsidRDefault="00F47B84" w:rsidP="00F10C82">
            <w:pPr>
              <w:pStyle w:val="Months"/>
              <w:ind w:left="0"/>
              <w:jc w:val="center"/>
              <w:rPr>
                <w:rFonts w:ascii="Arial Narrow" w:hAnsi="Arial Narrow"/>
                <w:b/>
                <w:bCs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88"/>
              <w:gridCol w:w="485"/>
              <w:gridCol w:w="485"/>
              <w:gridCol w:w="485"/>
              <w:gridCol w:w="485"/>
              <w:gridCol w:w="485"/>
              <w:gridCol w:w="485"/>
            </w:tblGrid>
            <w:tr w:rsidR="00F47B84" w:rsidRPr="00F10C82" w14:paraId="196257F1" w14:textId="77777777" w:rsidTr="00235F0C">
              <w:trPr>
                <w:trHeight w:val="170"/>
              </w:trPr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0070C0"/>
                  <w:vAlign w:val="center"/>
                </w:tcPr>
                <w:p w14:paraId="34066C47" w14:textId="17DDBA71" w:rsidR="00F47B84" w:rsidRPr="00F10C82" w:rsidRDefault="00F10C82" w:rsidP="00F10C82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  <w:t>MÅ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7030A0"/>
                  <w:vAlign w:val="center"/>
                </w:tcPr>
                <w:p w14:paraId="7574B582" w14:textId="7C7B529D" w:rsidR="00F47B84" w:rsidRPr="00F10C82" w:rsidRDefault="00F10C82" w:rsidP="00F10C82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TI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00B0F0"/>
                  <w:vAlign w:val="center"/>
                </w:tcPr>
                <w:p w14:paraId="196434A4" w14:textId="57E9FF23" w:rsidR="00F47B84" w:rsidRPr="00F10C82" w:rsidRDefault="00F10C82" w:rsidP="00F10C82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ON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5D9D42"/>
                  <w:vAlign w:val="center"/>
                </w:tcPr>
                <w:p w14:paraId="34442729" w14:textId="475E92A3" w:rsidR="00F47B84" w:rsidRPr="00F10C82" w:rsidRDefault="00F10C82" w:rsidP="00F10C82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TO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E5C335"/>
                  <w:vAlign w:val="center"/>
                </w:tcPr>
                <w:p w14:paraId="359F107C" w14:textId="6DD416A0" w:rsidR="00F47B84" w:rsidRPr="00F10C82" w:rsidRDefault="00F10C82" w:rsidP="00F10C82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FR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F28021"/>
                  <w:vAlign w:val="center"/>
                </w:tcPr>
                <w:p w14:paraId="32482E8D" w14:textId="0495C7F3" w:rsidR="00F47B84" w:rsidRPr="00F10C82" w:rsidRDefault="00F10C82" w:rsidP="00F10C82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LÖ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D25A79" w:themeFill="accent6"/>
                  <w:vAlign w:val="center"/>
                </w:tcPr>
                <w:p w14:paraId="162EB855" w14:textId="5C4918EF" w:rsidR="00F47B84" w:rsidRPr="00F10C82" w:rsidRDefault="00F10C82" w:rsidP="00F10C82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  <w:t>SÖ</w:t>
                  </w:r>
                </w:p>
              </w:tc>
            </w:tr>
            <w:tr w:rsidR="00F47B84" w:rsidRPr="00F10C82" w14:paraId="126B0683" w14:textId="77777777" w:rsidTr="004C2B84">
              <w:trPr>
                <w:trHeight w:val="170"/>
              </w:trPr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6CD481D4" w14:textId="38FC65FF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MonthStart12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3A3D4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понедельник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" 1 ""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2F859495" w14:textId="18E28630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MonthStart12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3A3D4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=A2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3A3D4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86610"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32A1E7A1" w14:textId="0E860FB3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MonthStart12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3A3D4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среда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=B2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3A3D4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A924CA"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083FDA9E" w14:textId="06DAC972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MonthStart12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3A3D4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=C2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3A3D4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3A3D4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3A3D4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3A3D47"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4B28BAF" w14:textId="1D032FFB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MonthStart12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3A3D4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пятница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=D2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3A3D4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3A3D4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3A3D4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3A3D4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20A57977" w14:textId="549F8F3F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MonthStart12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3A3D4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суббота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3A3D4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3A3D4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3A3D4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3A3D4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3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07318940" w14:textId="5415B2DE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DocVariable MonthStart12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3A3D47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четверг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воскресенье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" 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=F2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3A3D47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3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&lt;&gt; 0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3A3D47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4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3A3D47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4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3A3D47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t>4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7B84" w:rsidRPr="00F10C82" w14:paraId="21AC2F45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EE59427" w14:textId="2D0EBAD5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3A3D4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5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871575D" w14:textId="20C46735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3A3D4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6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F31514A" w14:textId="153D6ABD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3A3D4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7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208812A" w14:textId="2AE4520D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3A3D4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8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B4FF6B6" w14:textId="0C067618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3A3D4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9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5B85E6A" w14:textId="1BA0D007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3A3D4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10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D0AC81E" w14:textId="1728816B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3A3D47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t>11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7B84" w:rsidRPr="00F10C82" w14:paraId="7283F2A1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59E3405" w14:textId="0F7C65FD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3A3D4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12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13E8860" w14:textId="5945866E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3A3D4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13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7027535" w14:textId="36A4CDBF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3A3D4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14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4576426" w14:textId="26227505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3A3D4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15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7A9C857" w14:textId="1F77F980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3A3D4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16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77796D5" w14:textId="41E3B318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3A3D4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17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1E25281" w14:textId="443E3CE6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3A3D47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t>18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7B84" w:rsidRPr="00F10C82" w14:paraId="55261828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B000D8A" w14:textId="4BB2466A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3A3D4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19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C143522" w14:textId="0204C862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3A3D4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20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E473691" w14:textId="5A740C0F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3A3D4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21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D050AA7" w14:textId="555C955C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3A3D4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22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576886E" w14:textId="71C4FA3A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3A3D4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23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F5C9CAE" w14:textId="6D73A90A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3A3D4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24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EF3AC4F" w14:textId="7C8D095A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3A3D47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t>25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7B84" w:rsidRPr="00F10C82" w14:paraId="03335E69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1799EFC" w14:textId="5C6D36EF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=G5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3A3D4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=G5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3A3D4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MonthEnd12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3A3D4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3A3D4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3A3D4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3A3D4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26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1D4E4F8" w14:textId="673A0AA0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3A3D4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3A3D4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MonthEnd12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3A3D4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3A3D4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3A3D4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3A3D4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27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F60B324" w14:textId="13C222E1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3A3D4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3A3D4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MonthEnd12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3A3D4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3A3D4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3A3D4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3A3D4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28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BC55CFF" w14:textId="15D6FC26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3A3D4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3A3D4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MonthEnd12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3A3D4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3A3D4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3A3D4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3A3D4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29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D8D724A" w14:textId="0DE2766F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3A3D4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3A3D4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MonthEnd12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3A3D4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3A3D4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3A3D4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3A3D4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30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6663794" w14:textId="29EF0E91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3A3D4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3A3D4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MonthEnd12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3A3D4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3A3D4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="003A3D4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3A3D4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="003A3D4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3A3D4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31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A6F1989" w14:textId="21553660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3A3D47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3A3D47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DocVariable MonthEnd12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3A3D47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F47B84" w:rsidRPr="00F10C82" w14:paraId="1324481E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4B99A1D" w14:textId="3FC3FEB9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3A3D4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MonthEnd12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F5A3EAD" w14:textId="5869F6CA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=A7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3A3D47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=A7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MonthEnd12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=A7+1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4235229" w14:textId="77777777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A13A42B" w14:textId="77777777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E8DE515" w14:textId="77777777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49A19D6" w14:textId="77777777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6DE2453" w14:textId="77777777" w:rsidR="00F47B84" w:rsidRPr="00F10C82" w:rsidRDefault="00F47B84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</w:rPr>
                  </w:pPr>
                </w:p>
              </w:tc>
            </w:tr>
          </w:tbl>
          <w:p w14:paraId="219C7B37" w14:textId="77777777" w:rsidR="00F47B84" w:rsidRPr="00F10C82" w:rsidRDefault="00F47B84" w:rsidP="00F10C82">
            <w:pPr>
              <w:pStyle w:val="ad"/>
              <w:spacing w:after="0"/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</w:tbl>
    <w:p w14:paraId="60D83A92" w14:textId="61BA8925" w:rsidR="00ED5F48" w:rsidRPr="00F10C82" w:rsidRDefault="00ED5F48" w:rsidP="00F10C82">
      <w:pPr>
        <w:pStyle w:val="Months"/>
        <w:ind w:left="0"/>
        <w:jc w:val="center"/>
        <w:rPr>
          <w:rFonts w:ascii="Arial Narrow" w:hAnsi="Arial Narrow"/>
          <w:b/>
          <w:bCs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36"/>
        <w:gridCol w:w="1556"/>
        <w:gridCol w:w="1559"/>
        <w:gridCol w:w="1559"/>
        <w:gridCol w:w="1559"/>
        <w:gridCol w:w="1559"/>
        <w:gridCol w:w="1531"/>
      </w:tblGrid>
      <w:tr w:rsidR="006F5860" w:rsidRPr="00F10C82" w14:paraId="46168607" w14:textId="77777777" w:rsidTr="00235F0C">
        <w:trPr>
          <w:trHeight w:val="340"/>
        </w:trPr>
        <w:tc>
          <w:tcPr>
            <w:tcW w:w="707" w:type="pct"/>
            <w:shd w:val="clear" w:color="auto" w:fill="0070C0"/>
            <w:vAlign w:val="center"/>
          </w:tcPr>
          <w:p w14:paraId="624BECF2" w14:textId="1CA1A6FF" w:rsidR="006F5860" w:rsidRPr="00F10C82" w:rsidRDefault="00F10C82" w:rsidP="00F10C82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F10C8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MÅNDAG</w:t>
            </w:r>
          </w:p>
        </w:tc>
        <w:tc>
          <w:tcPr>
            <w:tcW w:w="716" w:type="pct"/>
            <w:shd w:val="clear" w:color="auto" w:fill="7030A0"/>
            <w:vAlign w:val="center"/>
          </w:tcPr>
          <w:p w14:paraId="15CDEE10" w14:textId="6879B208" w:rsidR="006F5860" w:rsidRPr="00F10C82" w:rsidRDefault="00F10C82" w:rsidP="00F10C82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F10C8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TISDAG</w:t>
            </w:r>
          </w:p>
        </w:tc>
        <w:tc>
          <w:tcPr>
            <w:tcW w:w="718" w:type="pct"/>
            <w:shd w:val="clear" w:color="auto" w:fill="00B0F0"/>
            <w:vAlign w:val="center"/>
          </w:tcPr>
          <w:p w14:paraId="18328FBE" w14:textId="554DD909" w:rsidR="006F5860" w:rsidRPr="00F10C82" w:rsidRDefault="00F10C82" w:rsidP="00F10C82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F10C8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ONSDAG</w:t>
            </w:r>
          </w:p>
        </w:tc>
        <w:tc>
          <w:tcPr>
            <w:tcW w:w="718" w:type="pct"/>
            <w:shd w:val="clear" w:color="auto" w:fill="5D9D42"/>
            <w:vAlign w:val="center"/>
          </w:tcPr>
          <w:p w14:paraId="66C11AC7" w14:textId="001B0D9D" w:rsidR="006F5860" w:rsidRPr="00F10C82" w:rsidRDefault="00F10C82" w:rsidP="00F10C82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F10C8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TORSDAG</w:t>
            </w:r>
          </w:p>
        </w:tc>
        <w:tc>
          <w:tcPr>
            <w:tcW w:w="718" w:type="pct"/>
            <w:shd w:val="clear" w:color="auto" w:fill="E5C335"/>
            <w:vAlign w:val="center"/>
          </w:tcPr>
          <w:p w14:paraId="192D2B52" w14:textId="502EA991" w:rsidR="006F5860" w:rsidRPr="00F10C82" w:rsidRDefault="00F10C82" w:rsidP="00F10C82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F10C8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FREDAG</w:t>
            </w:r>
          </w:p>
        </w:tc>
        <w:tc>
          <w:tcPr>
            <w:tcW w:w="718" w:type="pct"/>
            <w:shd w:val="clear" w:color="auto" w:fill="F28021"/>
            <w:vAlign w:val="center"/>
          </w:tcPr>
          <w:p w14:paraId="74E3B942" w14:textId="016ED733" w:rsidR="006F5860" w:rsidRPr="00F10C82" w:rsidRDefault="00F10C82" w:rsidP="00F10C82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F10C8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LÖRDAG</w:t>
            </w:r>
          </w:p>
        </w:tc>
        <w:tc>
          <w:tcPr>
            <w:tcW w:w="705" w:type="pct"/>
            <w:shd w:val="clear" w:color="auto" w:fill="D25A79" w:themeFill="accent6"/>
            <w:vAlign w:val="center"/>
          </w:tcPr>
          <w:p w14:paraId="5F471C53" w14:textId="372E7F12" w:rsidR="006F5860" w:rsidRPr="00F10C82" w:rsidRDefault="00F10C82" w:rsidP="00F10C82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F10C8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SÖNDAG</w:t>
            </w:r>
          </w:p>
        </w:tc>
      </w:tr>
      <w:tr w:rsidR="00ED5F48" w:rsidRPr="00F10C82" w14:paraId="1AB241C6" w14:textId="77777777" w:rsidTr="0007368A">
        <w:trPr>
          <w:trHeight w:val="2155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69208744" w14:textId="6DC6321A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MonthStart11 \@ dddd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A3D4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вторник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</w:instrText>
            </w:r>
            <w:r w:rsidRPr="00E35706">
              <w:rPr>
                <w:rFonts w:ascii="Arial Narrow" w:hAnsi="Arial Narrow" w:cs="Calibri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понедельник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" 1 ""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1FF23BE8" w14:textId="5DEF5796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MonthStart11 \@ dddd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A3D4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вторник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</w:instrText>
            </w:r>
            <w:r w:rsidRPr="00E35706">
              <w:rPr>
                <w:rFonts w:ascii="Arial Narrow" w:hAnsi="Arial Narrow" w:cs="Calibri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вторник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" 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=A2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A3D4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1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=A2+1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A3D4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A3D4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A3D47"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AF104F4" w14:textId="4F2C061A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MonthStart11 \@ dddd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A3D4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вторник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</w:instrText>
            </w:r>
            <w:r w:rsidRPr="00E35706">
              <w:rPr>
                <w:rFonts w:ascii="Arial Narrow" w:hAnsi="Arial Narrow" w:cs="Calibri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среда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" 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=B2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A3D4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1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=B2+1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A3D4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A3D4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A3D4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B57DE07" w14:textId="56068460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MonthStart11 \@ dddd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A3D4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вторник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</w:instrText>
            </w:r>
            <w:r w:rsidRPr="00E35706">
              <w:rPr>
                <w:rFonts w:ascii="Arial Narrow" w:hAnsi="Arial Narrow" w:cs="Calibri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четверг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" 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=C2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A3D4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=C2+1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A3D4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A3D4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A3D4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3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4EDA721" w14:textId="5D2C858F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MonthStart11 \@ dddd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A3D4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вторник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= “</w:instrText>
            </w:r>
            <w:r w:rsidRPr="00E35706">
              <w:rPr>
                <w:rFonts w:ascii="Arial Narrow" w:hAnsi="Arial Narrow" w:cs="Calibri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пятница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" 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=D2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A3D4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=D2+1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A3D4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4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A3D4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4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A3D4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4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C318F1A" w14:textId="39FE4CD6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MonthStart11 \@ dddd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A3D4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вторник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</w:instrText>
            </w:r>
            <w:r w:rsidRPr="00E35706">
              <w:rPr>
                <w:rFonts w:ascii="Arial Narrow" w:hAnsi="Arial Narrow" w:cs="Calibri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суббота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" 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=E2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A3D4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4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=E2+1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A3D4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5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A3D4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5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A3D4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5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744BCADC" w14:textId="42A27E22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DocVariable MonthStart11 \@ dddd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separate"/>
            </w:r>
            <w:r w:rsidR="003A3D47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>вторник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= “</w:instrText>
            </w:r>
            <w:r w:rsidRPr="00E35706">
              <w:rPr>
                <w:rFonts w:ascii="Arial Narrow" w:hAnsi="Arial Narrow" w:cs="Calibri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>воскресенье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" 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=F2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separate"/>
            </w:r>
            <w:r w:rsidR="003A3D47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>5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&lt;&gt; 0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=F2+1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separate"/>
            </w:r>
            <w:r w:rsidR="003A3D47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>6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separate"/>
            </w:r>
            <w:r w:rsidR="003A3D47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>6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separate"/>
            </w:r>
            <w:r w:rsidR="003A3D47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t>6</w: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</w:p>
        </w:tc>
      </w:tr>
      <w:tr w:rsidR="00ED5F48" w:rsidRPr="00F10C82" w14:paraId="1190101B" w14:textId="77777777" w:rsidTr="0007368A">
        <w:trPr>
          <w:trHeight w:val="2155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4392197A" w14:textId="655C5EC1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=G2+1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A3D4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7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56E84146" w14:textId="19C090B0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=A3+1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A3D4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8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71D001C" w14:textId="1B11439C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=B3+1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A3D4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9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E99F84F" w14:textId="4ED6DAB7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=C3+1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A3D4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10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3D7A2C7" w14:textId="21E0DDE6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=D3+1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A3D4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11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28C68FC" w14:textId="7B492893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=E3+1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A3D4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12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6FA46A54" w14:textId="50CEBFD5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=F3+1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separate"/>
            </w:r>
            <w:r w:rsidR="003A3D47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t>13</w: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</w:p>
        </w:tc>
      </w:tr>
      <w:tr w:rsidR="00ED5F48" w:rsidRPr="00F10C82" w14:paraId="71496383" w14:textId="77777777" w:rsidTr="0007368A">
        <w:trPr>
          <w:trHeight w:val="2155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5EC68B63" w14:textId="34DCAA4D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=G3+1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A3D4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14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01DE3BEC" w14:textId="539A016E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=A4+1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A3D4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15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5AD6FE0" w14:textId="67217CBC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=B4+1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A3D4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16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9A9C57C" w14:textId="48D5964E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=C4+1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A3D4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17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10A001C" w14:textId="610456DB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=D4+1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A3D4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18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7B318C0" w14:textId="4C1A5E4E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=E4+1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A3D4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19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1CC94ADB" w14:textId="7079CCB1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=F4+1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separate"/>
            </w:r>
            <w:r w:rsidR="003A3D47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t>20</w: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</w:p>
        </w:tc>
      </w:tr>
      <w:tr w:rsidR="00ED5F48" w:rsidRPr="00F10C82" w14:paraId="074BB8BF" w14:textId="77777777" w:rsidTr="0007368A">
        <w:trPr>
          <w:trHeight w:val="2155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277B7C06" w14:textId="42D420AF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=G4+1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A3D4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21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4751A727" w14:textId="3836E7BA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=A5+1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A3D4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22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2866D1E" w14:textId="059D2902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=B5+1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A3D4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23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A14EB99" w14:textId="60CE8C36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=C5+1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A3D4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24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F9EFBF0" w14:textId="039CF56F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=D5+1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A3D4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25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133F83D" w14:textId="532CB585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=E5+1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A3D4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26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41C6EBAA" w14:textId="316332CE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=F5+1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separate"/>
            </w:r>
            <w:r w:rsidR="003A3D47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t>27</w: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</w:p>
        </w:tc>
      </w:tr>
      <w:tr w:rsidR="00ED5F48" w:rsidRPr="00F10C82" w14:paraId="3240C3B6" w14:textId="77777777" w:rsidTr="0007368A">
        <w:trPr>
          <w:trHeight w:val="2155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7EFB2A1C" w14:textId="0F054444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A3D4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A3D4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MonthEnd11 \@ 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A3D4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A3D4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A3D4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A3D4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28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048B7341" w14:textId="2C4AD0F0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A3D4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A3D4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MonthEnd11 \@ 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A3D4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A3D4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A3D4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A3D4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29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4D13A7C" w14:textId="69E674AE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A3D4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A3D4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MonthEnd11 \@ 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A3D4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A3D4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3A3D4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A3D4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3A3D4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A3D4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30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9BD97E4" w14:textId="1B8F0B45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A3D4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A3D4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MonthEnd11 \@ 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A3D4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924CA"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978CE96" w14:textId="4DFF179C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A3D4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924CA"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MonthEnd11 \@ 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924CA"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924CA"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924CA"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A9A1247" w14:textId="0CC8C40C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A3D4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924CA"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MonthEnd11 \@ 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924CA"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924CA"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924CA"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13BC1A11" w14:textId="799B713A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=F6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separate"/>
            </w:r>
            <w:r w:rsidR="003A3D47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>0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= 0,""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=F6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separate"/>
            </w:r>
            <w:r w:rsidR="00A924CA"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>28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 &lt;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DocVariable MonthEnd11 \@ 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separate"/>
            </w:r>
            <w:r w:rsidR="00A924CA"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>30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=F6+1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separate"/>
            </w:r>
            <w:r w:rsidR="00A924CA"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>29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separate"/>
            </w:r>
            <w:r w:rsidR="00A924CA"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>29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</w:p>
        </w:tc>
      </w:tr>
      <w:tr w:rsidR="00ED5F48" w:rsidRPr="00F10C82" w14:paraId="1AEF418B" w14:textId="77777777" w:rsidTr="0007368A">
        <w:trPr>
          <w:trHeight w:val="2155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79A0E62B" w14:textId="5B5643BE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A3D4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924CA"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MonthEnd11 \@ 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924CA"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924CA"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924CA"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2CAB03A5" w14:textId="6C717B76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A3D47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924CA"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MonthEnd11 \@ 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924CA"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7B7ACE1" w14:textId="77777777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C7008B6" w14:textId="77777777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10AE0D9" w14:textId="77777777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960972F" w14:textId="77777777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3994C250" w14:textId="77777777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</w:rPr>
            </w:pPr>
          </w:p>
        </w:tc>
      </w:tr>
    </w:tbl>
    <w:p w14:paraId="50D5D5A5" w14:textId="77777777" w:rsidR="00ED5F48" w:rsidRPr="00F10C82" w:rsidRDefault="00ED5F48" w:rsidP="00F10C82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sectPr w:rsidR="00ED5F48" w:rsidRPr="00F10C82" w:rsidSect="0007368A">
      <w:pgSz w:w="11906" w:h="16838" w:code="9"/>
      <w:pgMar w:top="510" w:right="510" w:bottom="510" w:left="51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9DAC3AC" w14:textId="77777777" w:rsidR="00CE3C8C" w:rsidRDefault="00CE3C8C">
      <w:pPr>
        <w:spacing w:after="0"/>
      </w:pPr>
      <w:r>
        <w:separator/>
      </w:r>
    </w:p>
  </w:endnote>
  <w:endnote w:type="continuationSeparator" w:id="0">
    <w:p w14:paraId="2064B3C6" w14:textId="77777777" w:rsidR="00CE3C8C" w:rsidRDefault="00CE3C8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AF3E444" w14:textId="77777777" w:rsidR="00CE3C8C" w:rsidRDefault="00CE3C8C">
      <w:pPr>
        <w:spacing w:after="0"/>
      </w:pPr>
      <w:r>
        <w:separator/>
      </w:r>
    </w:p>
  </w:footnote>
  <w:footnote w:type="continuationSeparator" w:id="0">
    <w:p w14:paraId="15AB4B58" w14:textId="77777777" w:rsidR="00CE3C8C" w:rsidRDefault="00CE3C8C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понедельник"/>
  </w:docVars>
  <w:rsids>
    <w:rsidRoot w:val="00285C1D"/>
    <w:rsid w:val="00004CEE"/>
    <w:rsid w:val="00016118"/>
    <w:rsid w:val="00046855"/>
    <w:rsid w:val="0005357B"/>
    <w:rsid w:val="00071356"/>
    <w:rsid w:val="0007368A"/>
    <w:rsid w:val="00097A25"/>
    <w:rsid w:val="000A5A57"/>
    <w:rsid w:val="000D5468"/>
    <w:rsid w:val="000E6140"/>
    <w:rsid w:val="00105630"/>
    <w:rsid w:val="00125A9F"/>
    <w:rsid w:val="001274F3"/>
    <w:rsid w:val="00151CCE"/>
    <w:rsid w:val="0017224D"/>
    <w:rsid w:val="001B01F9"/>
    <w:rsid w:val="001C41F9"/>
    <w:rsid w:val="00235F0C"/>
    <w:rsid w:val="002723EB"/>
    <w:rsid w:val="00274CDC"/>
    <w:rsid w:val="00285C1D"/>
    <w:rsid w:val="002A6420"/>
    <w:rsid w:val="003108C9"/>
    <w:rsid w:val="0031649E"/>
    <w:rsid w:val="003327F5"/>
    <w:rsid w:val="00340CAF"/>
    <w:rsid w:val="00350DF8"/>
    <w:rsid w:val="003A3D47"/>
    <w:rsid w:val="003B6D2A"/>
    <w:rsid w:val="003C0D41"/>
    <w:rsid w:val="003C4F96"/>
    <w:rsid w:val="003D6BD9"/>
    <w:rsid w:val="003E085C"/>
    <w:rsid w:val="003E7B3A"/>
    <w:rsid w:val="00416364"/>
    <w:rsid w:val="00431B29"/>
    <w:rsid w:val="00440416"/>
    <w:rsid w:val="00462EAD"/>
    <w:rsid w:val="00494943"/>
    <w:rsid w:val="004A6170"/>
    <w:rsid w:val="004C2B84"/>
    <w:rsid w:val="004C3927"/>
    <w:rsid w:val="004F6AAC"/>
    <w:rsid w:val="00504E80"/>
    <w:rsid w:val="00512F2D"/>
    <w:rsid w:val="00570FBB"/>
    <w:rsid w:val="00583B82"/>
    <w:rsid w:val="005923AC"/>
    <w:rsid w:val="005A35D5"/>
    <w:rsid w:val="005D5149"/>
    <w:rsid w:val="005E656F"/>
    <w:rsid w:val="00627378"/>
    <w:rsid w:val="00667021"/>
    <w:rsid w:val="00670286"/>
    <w:rsid w:val="006974E1"/>
    <w:rsid w:val="006A309B"/>
    <w:rsid w:val="006B6899"/>
    <w:rsid w:val="006C0896"/>
    <w:rsid w:val="006C26DB"/>
    <w:rsid w:val="006F513E"/>
    <w:rsid w:val="006F5860"/>
    <w:rsid w:val="00716029"/>
    <w:rsid w:val="00731DA0"/>
    <w:rsid w:val="0075629F"/>
    <w:rsid w:val="007A28B3"/>
    <w:rsid w:val="007C0139"/>
    <w:rsid w:val="007D45A1"/>
    <w:rsid w:val="007D7864"/>
    <w:rsid w:val="007F564D"/>
    <w:rsid w:val="008075D4"/>
    <w:rsid w:val="008B1201"/>
    <w:rsid w:val="008F16F7"/>
    <w:rsid w:val="00907BEC"/>
    <w:rsid w:val="009164BA"/>
    <w:rsid w:val="009166BD"/>
    <w:rsid w:val="00977AAE"/>
    <w:rsid w:val="00985932"/>
    <w:rsid w:val="00996E56"/>
    <w:rsid w:val="00997268"/>
    <w:rsid w:val="009B35A9"/>
    <w:rsid w:val="009F5EA3"/>
    <w:rsid w:val="00A12667"/>
    <w:rsid w:val="00A14581"/>
    <w:rsid w:val="00A20E4C"/>
    <w:rsid w:val="00A86610"/>
    <w:rsid w:val="00A924CA"/>
    <w:rsid w:val="00AA23D3"/>
    <w:rsid w:val="00AA3C50"/>
    <w:rsid w:val="00AE302A"/>
    <w:rsid w:val="00AE36BB"/>
    <w:rsid w:val="00B107D7"/>
    <w:rsid w:val="00B37C7E"/>
    <w:rsid w:val="00B65B09"/>
    <w:rsid w:val="00B85583"/>
    <w:rsid w:val="00B9476B"/>
    <w:rsid w:val="00BC3952"/>
    <w:rsid w:val="00BE5AB8"/>
    <w:rsid w:val="00BF2AA2"/>
    <w:rsid w:val="00BF49DC"/>
    <w:rsid w:val="00C36572"/>
    <w:rsid w:val="00C375A4"/>
    <w:rsid w:val="00C44DFB"/>
    <w:rsid w:val="00C6519B"/>
    <w:rsid w:val="00C70F21"/>
    <w:rsid w:val="00C7354B"/>
    <w:rsid w:val="00C800AA"/>
    <w:rsid w:val="00C85B38"/>
    <w:rsid w:val="00C91F9B"/>
    <w:rsid w:val="00CD415F"/>
    <w:rsid w:val="00CE3C8C"/>
    <w:rsid w:val="00CF6166"/>
    <w:rsid w:val="00D15DB7"/>
    <w:rsid w:val="00D21A66"/>
    <w:rsid w:val="00D47677"/>
    <w:rsid w:val="00DA0093"/>
    <w:rsid w:val="00DB70AA"/>
    <w:rsid w:val="00DE32AC"/>
    <w:rsid w:val="00E1407A"/>
    <w:rsid w:val="00E33F1A"/>
    <w:rsid w:val="00E35706"/>
    <w:rsid w:val="00E50BDE"/>
    <w:rsid w:val="00E546A0"/>
    <w:rsid w:val="00E774CD"/>
    <w:rsid w:val="00E77E1D"/>
    <w:rsid w:val="00E97684"/>
    <w:rsid w:val="00ED5F48"/>
    <w:rsid w:val="00ED75B6"/>
    <w:rsid w:val="00ED7BC3"/>
    <w:rsid w:val="00F02E73"/>
    <w:rsid w:val="00F10C82"/>
    <w:rsid w:val="00F4390F"/>
    <w:rsid w:val="00F44587"/>
    <w:rsid w:val="00F47B84"/>
    <w:rsid w:val="00F91390"/>
    <w:rsid w:val="00F93E3B"/>
    <w:rsid w:val="00FA5682"/>
    <w:rsid w:val="00FC0032"/>
    <w:rsid w:val="00FC5F25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884</Words>
  <Characters>5045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2021-06-23T11:25:00Z</dcterms:created>
  <dcterms:modified xsi:type="dcterms:W3CDTF">2021-06-23T11:25:00Z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