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8F5B25" w14:paraId="127A8ED9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2159B6A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3CE4673F" w14:textId="2AC1B49F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2381849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BFF0B2" w14:textId="7EED598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F5B25" w14:paraId="467999F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C8DAAB" w14:textId="78A460C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F5B25" w14:paraId="37D7E94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14ED14" w14:textId="7CF3862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F5B25" w14:paraId="70CFC3F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11C96BD" w14:textId="489463C4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F5B25" w14:paraId="64C96E2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9E1646" w14:textId="25953859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F5B25" w14:paraId="16ABA4A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E935EE1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2A306D6F" w14:textId="31AF4826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NOVEMBER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E7AB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4F6C3F3B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EE30D00" w14:textId="2D00114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766C08" w14:textId="448BA8E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51B16C4" w14:textId="335E5647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B454F51" w14:textId="2FB6FDF6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D00C8C5" w14:textId="74001450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222E815" w14:textId="0D88BE7D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02E6883" w14:textId="3C2B8FDE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2C3E0821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6C2ABE1" w14:textId="1995471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488A5C" w14:textId="5AF3B65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AF0F164" w14:textId="1A50D3F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86980D8" w14:textId="56403FF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2808727" w14:textId="0398334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7CDD536" w14:textId="2AC1CD0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793DA1" w14:textId="2DD4939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76803A5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2CAAE22" w14:textId="2EDAEDD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872785" w14:textId="16840AC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03D2A4" w14:textId="744F792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B48F54" w14:textId="7DB1017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EB7ABC" w14:textId="1194E51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D04362" w14:textId="0238156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6B5CC35" w14:textId="185B1FF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5CE68310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C60841F" w14:textId="6104F43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DB94F0F" w14:textId="7FAFB59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1ADC52" w14:textId="1C5E44C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8328F5" w14:textId="77F9014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C6F986" w14:textId="12D9850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5F5E33" w14:textId="19AED12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1ADA02B" w14:textId="7761BD9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5F4ABF3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23ED6CE" w14:textId="17F34E2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C35616" w14:textId="4FB5648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CA34C6" w14:textId="19489FC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578545" w14:textId="57B2F31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A06CC7" w14:textId="450CD9C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79D76C" w14:textId="5D39D33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14A2EDE" w14:textId="602BB5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26713E7D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675770B" w14:textId="7AB2669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64E52C" w14:textId="5E83327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B88C59" w14:textId="6263683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ECF11F" w14:textId="368AC6A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EB1458" w14:textId="45B6BA2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7844E3" w14:textId="6496AE0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7F7BF42" w14:textId="5A618F0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63D37CE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1771062" w14:textId="5C7D511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BC6AAD" w14:textId="12747C9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E7A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5537FA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51567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6E5171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3749D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17DB19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6D5AC2B7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90AE0" w14:textId="77777777" w:rsidR="00376310" w:rsidRDefault="00376310">
      <w:pPr>
        <w:spacing w:after="0"/>
      </w:pPr>
      <w:r>
        <w:separator/>
      </w:r>
    </w:p>
  </w:endnote>
  <w:endnote w:type="continuationSeparator" w:id="0">
    <w:p w14:paraId="18C0398A" w14:textId="77777777" w:rsidR="00376310" w:rsidRDefault="003763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78182" w14:textId="77777777" w:rsidR="00376310" w:rsidRDefault="00376310">
      <w:pPr>
        <w:spacing w:after="0"/>
      </w:pPr>
      <w:r>
        <w:separator/>
      </w:r>
    </w:p>
  </w:footnote>
  <w:footnote w:type="continuationSeparator" w:id="0">
    <w:p w14:paraId="09EF5402" w14:textId="77777777" w:rsidR="00376310" w:rsidRDefault="003763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B3658"/>
    <w:rsid w:val="001274F3"/>
    <w:rsid w:val="00151CCE"/>
    <w:rsid w:val="001B01F9"/>
    <w:rsid w:val="001C41F9"/>
    <w:rsid w:val="001F4992"/>
    <w:rsid w:val="00211686"/>
    <w:rsid w:val="002549DD"/>
    <w:rsid w:val="00254F3F"/>
    <w:rsid w:val="002562E7"/>
    <w:rsid w:val="00276833"/>
    <w:rsid w:val="00285C1D"/>
    <w:rsid w:val="002C3A00"/>
    <w:rsid w:val="002C3AAE"/>
    <w:rsid w:val="00302C5D"/>
    <w:rsid w:val="003327F5"/>
    <w:rsid w:val="00340CAF"/>
    <w:rsid w:val="00376310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54523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E7AB3"/>
    <w:rsid w:val="007F1B85"/>
    <w:rsid w:val="007F564D"/>
    <w:rsid w:val="00804FAE"/>
    <w:rsid w:val="00824A15"/>
    <w:rsid w:val="00833D53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CF9"/>
    <w:rsid w:val="00977AAE"/>
    <w:rsid w:val="0099169C"/>
    <w:rsid w:val="00996E56"/>
    <w:rsid w:val="00997268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B124C"/>
    <w:rsid w:val="00CC233C"/>
    <w:rsid w:val="00D85E83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0561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2021-06-23T11:24:00Z</dcterms:created>
  <dcterms:modified xsi:type="dcterms:W3CDTF">2021-06-23T11:24:00Z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