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2D912300" w14:textId="77777777" w:rsidTr="00376AD4">
        <w:tc>
          <w:tcPr>
            <w:tcW w:w="5000" w:type="pct"/>
            <w:vAlign w:val="center"/>
          </w:tcPr>
          <w:p w14:paraId="21A0B6CA" w14:textId="15279C9C" w:rsidR="007C4F42" w:rsidRPr="0055469F" w:rsidRDefault="007C4F42" w:rsidP="006B2631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784B55A0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68708D1D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26647E3B" w14:textId="42A6A9F8" w:rsidR="007C4F42" w:rsidRPr="0055469F" w:rsidRDefault="00395F9E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MARS</w:t>
            </w:r>
            <w:r w:rsidR="008A5495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0288" behindDoc="1" locked="0" layoutInCell="1" allowOverlap="1" wp14:anchorId="302BBC47" wp14:editId="7C6ADBCD">
                  <wp:simplePos x="0" y="0"/>
                  <wp:positionH relativeFrom="column">
                    <wp:posOffset>-677545</wp:posOffset>
                  </wp:positionH>
                  <wp:positionV relativeFrom="paragraph">
                    <wp:posOffset>-2667635</wp:posOffset>
                  </wp:positionV>
                  <wp:extent cx="7560000" cy="10693840"/>
                  <wp:effectExtent l="0" t="0" r="3175" b="0"/>
                  <wp:wrapNone/>
                  <wp:docPr id="3" name="Рисунок 3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03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4BEBF7E" w14:textId="29E5ADCC" w:rsidR="00ED5F48" w:rsidRPr="0055469F" w:rsidRDefault="00ED5F48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5"/>
        <w:gridCol w:w="1392"/>
        <w:gridCol w:w="1396"/>
        <w:gridCol w:w="1396"/>
        <w:gridCol w:w="1396"/>
        <w:gridCol w:w="1396"/>
        <w:gridCol w:w="1369"/>
      </w:tblGrid>
      <w:tr w:rsidR="0055469F" w:rsidRPr="0055469F" w14:paraId="560D596D" w14:textId="77777777" w:rsidTr="006E5CAE">
        <w:trPr>
          <w:trHeight w:val="567"/>
        </w:trPr>
        <w:tc>
          <w:tcPr>
            <w:tcW w:w="707" w:type="pct"/>
            <w:shd w:val="clear" w:color="auto" w:fill="auto"/>
            <w:vAlign w:val="center"/>
          </w:tcPr>
          <w:p w14:paraId="44C5013E" w14:textId="62E3739D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/>
                <w:noProof/>
                <w:color w:val="auto"/>
              </w:rPr>
              <w:t>MÅNDAG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4CD7167" w14:textId="6E1D7C49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8845A00" w14:textId="17047ED3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87DAD2F" w14:textId="12D12064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869AF3A" w14:textId="62E322FC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742508" w14:textId="0D314566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LÖRDAG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17BD5908" w14:textId="5F306D7C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SÖNDAG</w:t>
            </w:r>
          </w:p>
        </w:tc>
      </w:tr>
      <w:tr w:rsidR="0055469F" w:rsidRPr="0055469F" w14:paraId="630DC1FC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92C9C6A" w14:textId="0046D2E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0505AB5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3781850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3518297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793403D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872C2" w14:textId="0D6C3B0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E7289B" w14:textId="0802F50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E722F99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1D7CE2B" w14:textId="683CC51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369927B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7105A8C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6C7FB92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1CAD482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F99FDA" w14:textId="6B6C1DD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7624E4" w14:textId="53CFA15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1B29EB07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D98C24B" w14:textId="275E39D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3F02FEC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2DBB650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11EA106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7E246A6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0D531D" w14:textId="52AC60D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3A6B0F" w14:textId="5D88AB6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63061927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22A3772" w14:textId="7EC103F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37D2DBC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1E0D79B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630B10C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26FCE23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C74BE0" w14:textId="6566B0D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B6A5DD" w14:textId="612EE89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EFD4BD9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BFFCF65" w14:textId="3A28D64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7E5FC7E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3F97D61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241D5BC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50E4CB0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FE8FC8" w14:textId="07B0C6B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DED77A" w14:textId="19849C2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3597095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653864B" w14:textId="4959408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379F175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960F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D5B26D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AFDD9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D66DB4" w14:textId="77777777" w:rsidR="007E27A0" w:rsidRDefault="007E27A0">
      <w:pPr>
        <w:spacing w:after="0"/>
      </w:pPr>
      <w:r>
        <w:separator/>
      </w:r>
    </w:p>
  </w:endnote>
  <w:endnote w:type="continuationSeparator" w:id="0">
    <w:p w14:paraId="21A2FCE7" w14:textId="77777777" w:rsidR="007E27A0" w:rsidRDefault="007E27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AD4374" w14:textId="77777777" w:rsidR="007E27A0" w:rsidRDefault="007E27A0">
      <w:pPr>
        <w:spacing w:after="0"/>
      </w:pPr>
      <w:r>
        <w:separator/>
      </w:r>
    </w:p>
  </w:footnote>
  <w:footnote w:type="continuationSeparator" w:id="0">
    <w:p w14:paraId="6567ADCE" w14:textId="77777777" w:rsidR="007E27A0" w:rsidRDefault="007E27A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B01F9"/>
    <w:rsid w:val="001C41F9"/>
    <w:rsid w:val="00200715"/>
    <w:rsid w:val="002204D5"/>
    <w:rsid w:val="0023723B"/>
    <w:rsid w:val="00285C1D"/>
    <w:rsid w:val="003327F5"/>
    <w:rsid w:val="00340CAF"/>
    <w:rsid w:val="00376AD4"/>
    <w:rsid w:val="00395F9E"/>
    <w:rsid w:val="003C0D41"/>
    <w:rsid w:val="003C4E1D"/>
    <w:rsid w:val="003E085C"/>
    <w:rsid w:val="003E7B3A"/>
    <w:rsid w:val="00416364"/>
    <w:rsid w:val="00423D8D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55EE5"/>
    <w:rsid w:val="00667021"/>
    <w:rsid w:val="006974E1"/>
    <w:rsid w:val="006B2631"/>
    <w:rsid w:val="006B6899"/>
    <w:rsid w:val="006C0896"/>
    <w:rsid w:val="006E5CAE"/>
    <w:rsid w:val="006F513E"/>
    <w:rsid w:val="00707D5D"/>
    <w:rsid w:val="007C0139"/>
    <w:rsid w:val="007C4F42"/>
    <w:rsid w:val="007D45A1"/>
    <w:rsid w:val="007E27A0"/>
    <w:rsid w:val="007F564D"/>
    <w:rsid w:val="008A5495"/>
    <w:rsid w:val="008B1201"/>
    <w:rsid w:val="008F16F7"/>
    <w:rsid w:val="008F1880"/>
    <w:rsid w:val="008F1B2C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454C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960FD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2021-06-23T05:16:00Z</dcterms:created>
  <dcterms:modified xsi:type="dcterms:W3CDTF">2021-06-23T05:16:00Z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