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E679A77" w14:textId="77777777" w:rsidTr="00ED5F48">
        <w:tc>
          <w:tcPr>
            <w:tcW w:w="2500" w:type="pct"/>
            <w:vAlign w:val="center"/>
          </w:tcPr>
          <w:p w14:paraId="1ADD435E" w14:textId="11B2324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MAJ</w:t>
            </w:r>
          </w:p>
        </w:tc>
        <w:tc>
          <w:tcPr>
            <w:tcW w:w="2500" w:type="pct"/>
            <w:vAlign w:val="center"/>
          </w:tcPr>
          <w:p w14:paraId="356E2AAA" w14:textId="0016CD3B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2021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4232816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5173D927" w14:textId="1F0239E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645E7C4A" w14:textId="2A351AA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7D31BE5" w14:textId="396FDE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E1E115" w14:textId="37A62A8A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C84A1A5" w14:textId="377FF11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6456FF0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4FE8D4B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F5FFAB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9C2670" w14:textId="04C17FB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F7B697C" w14:textId="7893696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8A88DF" w14:textId="5CB2ECA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B1B025" w14:textId="15BEE9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F732E" w14:textId="64853B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B26961" w14:textId="3CF8DE8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6817485" w14:textId="11D4868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43A7E9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21331D" w14:textId="5576D21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B2BF12" w14:textId="00B08E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58DFB7" w14:textId="7785D61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B68F1" w14:textId="09CCAFE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45A9F5" w14:textId="3CD68B8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9615FD" w14:textId="2150386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2D659A8" w14:textId="571E86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5CD50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3162FCE" w14:textId="795DD8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534D557" w14:textId="5205215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E94CD6" w14:textId="150F1B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358C9A" w14:textId="5511CBB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5FC823" w14:textId="49627D4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8DB889" w14:textId="30D183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ED4719" w14:textId="2E4D62B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67DB6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8568AD" w14:textId="7EDB20F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90DA026" w14:textId="5486A9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C5897B" w14:textId="712BBA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37E596" w14:textId="008C1C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6F8449" w14:textId="0DF5C02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2A15C" w14:textId="35D16FC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4653324" w14:textId="08D99CB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B25253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05994ED" w14:textId="7A21122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B32801" w14:textId="484CC31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129B62" w14:textId="4CAF4D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FE374" w14:textId="3EF6673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25C5B5" w14:textId="22C5EBC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1EB887" w14:textId="04491A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499CB9D" w14:textId="15EA591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832F5D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B10BCDE" w14:textId="612540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C2A51FD" w14:textId="0C0599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8195F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122FC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BF85B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7A70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A2DC03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47DF545E" w14:textId="77777777" w:rsidTr="00ED5F48">
        <w:tc>
          <w:tcPr>
            <w:tcW w:w="2500" w:type="pct"/>
            <w:vAlign w:val="center"/>
          </w:tcPr>
          <w:p w14:paraId="623DCF36" w14:textId="52008815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JUNI</w:t>
            </w:r>
          </w:p>
        </w:tc>
        <w:tc>
          <w:tcPr>
            <w:tcW w:w="2500" w:type="pct"/>
            <w:vAlign w:val="center"/>
          </w:tcPr>
          <w:p w14:paraId="784345F2" w14:textId="62E401C2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2021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46A3C18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DC3C153" w14:textId="300D943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9DC3F0D" w14:textId="47E8ADF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16BD4E1" w14:textId="011E7F0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D278A7" w14:textId="2639433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56B925B" w14:textId="4D9ECE5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27CDBDF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4C07A38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57699A99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5852C2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0A36F04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0F490FC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2603F85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31B187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0D7303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43628F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MonthStart6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2248B7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3D19EB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67B2F3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33BF8E0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08199F1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3FB526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0271C0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18A021E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C70933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5EBA3DD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3FA9C41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55E84EE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4C7B3EA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0472D5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1FB42E1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6CA379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4D7026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73558C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554F921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71A87BD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2210E79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3072235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2C7C82E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35C109F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7201894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30F8129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2D126D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2FD1C04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71CE04A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606C1DD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129CBDD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0B4D06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B2D167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4B18802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60BAFE3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2FE7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MonthEnd6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D5609" w14:textId="77777777" w:rsidR="002469E6" w:rsidRDefault="002469E6">
      <w:pPr>
        <w:spacing w:after="0"/>
      </w:pPr>
      <w:r>
        <w:separator/>
      </w:r>
    </w:p>
  </w:endnote>
  <w:endnote w:type="continuationSeparator" w:id="0">
    <w:p w14:paraId="30FD6F38" w14:textId="77777777" w:rsidR="002469E6" w:rsidRDefault="002469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EFC35" w14:textId="77777777" w:rsidR="002469E6" w:rsidRDefault="002469E6">
      <w:pPr>
        <w:spacing w:after="0"/>
      </w:pPr>
      <w:r>
        <w:separator/>
      </w:r>
    </w:p>
  </w:footnote>
  <w:footnote w:type="continuationSeparator" w:id="0">
    <w:p w14:paraId="095E1821" w14:textId="77777777" w:rsidR="002469E6" w:rsidRDefault="002469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469E6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2FE7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2021-06-28T10:57:00Z</dcterms:created>
  <dcterms:modified xsi:type="dcterms:W3CDTF">2021-06-28T10:57:00Z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