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D48E0AD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5FFD3E74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0AE9E82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0641D4E2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1373AE0E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48DA5B5D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4A36133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87EA59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020557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6F5FFAB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1521C8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C4B63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110494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750386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7073F0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BB26961" w14:textId="1D3E3A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6817485" w14:textId="6A5E0D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8D7F0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3B8CF9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0CCEAB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9A401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266FBB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29615FD" w14:textId="6043A0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2D659A8" w14:textId="285F33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1CD4D0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388A96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613349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A8EC3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306A67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98DB889" w14:textId="10DF6A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CED4719" w14:textId="03DD69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371BD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6F715E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68E519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54C546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0AC1ED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F32A15C" w14:textId="53F76D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4653324" w14:textId="5C85C4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771517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612232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29AC0D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3C490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769A14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B1EB887" w14:textId="7A02DD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499CB9D" w14:textId="3E98AC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5BC5A9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055A11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5D91A" w14:textId="77777777" w:rsidR="00225E22" w:rsidRDefault="00225E22">
      <w:pPr>
        <w:spacing w:after="0"/>
      </w:pPr>
      <w:r>
        <w:separator/>
      </w:r>
    </w:p>
  </w:endnote>
  <w:endnote w:type="continuationSeparator" w:id="0">
    <w:p w14:paraId="2D441D87" w14:textId="77777777" w:rsidR="00225E22" w:rsidRDefault="00225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AB6AE" w14:textId="77777777" w:rsidR="00225E22" w:rsidRDefault="00225E22">
      <w:pPr>
        <w:spacing w:after="0"/>
      </w:pPr>
      <w:r>
        <w:separator/>
      </w:r>
    </w:p>
  </w:footnote>
  <w:footnote w:type="continuationSeparator" w:id="0">
    <w:p w14:paraId="29FB2BF3" w14:textId="77777777" w:rsidR="00225E22" w:rsidRDefault="00225E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51CCE"/>
    <w:rsid w:val="00185B50"/>
    <w:rsid w:val="00192FE2"/>
    <w:rsid w:val="001B01F9"/>
    <w:rsid w:val="001C41F9"/>
    <w:rsid w:val="002068F9"/>
    <w:rsid w:val="00225E22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20CE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2021-06-23T06:01:00Z</dcterms:created>
  <dcterms:modified xsi:type="dcterms:W3CDTF">2021-06-23T06:01:00Z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