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E808503" w14:textId="77777777" w:rsidTr="00376AD4">
        <w:tc>
          <w:tcPr>
            <w:tcW w:w="5000" w:type="pct"/>
            <w:vAlign w:val="center"/>
          </w:tcPr>
          <w:p w14:paraId="717A5E4C" w14:textId="37D401BD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E679A7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767F4F5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6E2AAA" w14:textId="6A283758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MAJ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6D1CD7A" wp14:editId="6BDB2410">
                  <wp:simplePos x="0" y="0"/>
                  <wp:positionH relativeFrom="column">
                    <wp:posOffset>-683260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5" name="Рисунок 5" descr="Изображение выглядит как еда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867D3" w14:textId="4AD3AE40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232816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5173D927" w14:textId="3EF0E9ED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733E2713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24A1D56D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622CDF61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19C53F44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575D0D0B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603F5C6B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6F5FFAB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9C2670" w14:textId="15B675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0A02008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6041C05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3EAE60D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F67913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31628CA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447E5D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43A7E9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21331D" w14:textId="205650D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59E4AC6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413372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61063E3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283867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7626C8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5CD9AF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5CD50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3162FCE" w14:textId="2C3BA3D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D09453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3F86DB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5D4D738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0FA6EB9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324ACA1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2B38305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967DB6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8568AD" w14:textId="68935E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4B765DA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1BC68C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AE1F3B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68ED87B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721959F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0FADED3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B25253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05994ED" w14:textId="6EC7D86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7C2DA3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43F20A8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00020F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6A6A61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6F9165B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01470D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832F5D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B10BCDE" w14:textId="5FC6035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080430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89810" w14:textId="77777777" w:rsidR="00295915" w:rsidRDefault="00295915">
      <w:pPr>
        <w:spacing w:after="0"/>
      </w:pPr>
      <w:r>
        <w:separator/>
      </w:r>
    </w:p>
  </w:endnote>
  <w:endnote w:type="continuationSeparator" w:id="0">
    <w:p w14:paraId="59508668" w14:textId="77777777" w:rsidR="00295915" w:rsidRDefault="002959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FD07F" w14:textId="77777777" w:rsidR="00295915" w:rsidRDefault="00295915">
      <w:pPr>
        <w:spacing w:after="0"/>
      </w:pPr>
      <w:r>
        <w:separator/>
      </w:r>
    </w:p>
  </w:footnote>
  <w:footnote w:type="continuationSeparator" w:id="0">
    <w:p w14:paraId="62237276" w14:textId="77777777" w:rsidR="00295915" w:rsidRDefault="002959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204D5"/>
    <w:rsid w:val="0023723B"/>
    <w:rsid w:val="00285C1D"/>
    <w:rsid w:val="00295915"/>
    <w:rsid w:val="003327F5"/>
    <w:rsid w:val="00340CAF"/>
    <w:rsid w:val="00376AD4"/>
    <w:rsid w:val="00395F9E"/>
    <w:rsid w:val="003C0D41"/>
    <w:rsid w:val="003C4E1D"/>
    <w:rsid w:val="003E085C"/>
    <w:rsid w:val="003E7B3A"/>
    <w:rsid w:val="00416364"/>
    <w:rsid w:val="00431B29"/>
    <w:rsid w:val="004326D6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07D5D"/>
    <w:rsid w:val="007C0139"/>
    <w:rsid w:val="007C4F42"/>
    <w:rsid w:val="007D45A1"/>
    <w:rsid w:val="007F564D"/>
    <w:rsid w:val="008901FD"/>
    <w:rsid w:val="008A5495"/>
    <w:rsid w:val="008B1201"/>
    <w:rsid w:val="008F16F7"/>
    <w:rsid w:val="008F1880"/>
    <w:rsid w:val="008F1B2C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DF4089"/>
    <w:rsid w:val="00E1407A"/>
    <w:rsid w:val="00E33F1A"/>
    <w:rsid w:val="00E50BDE"/>
    <w:rsid w:val="00E774CD"/>
    <w:rsid w:val="00E77E1D"/>
    <w:rsid w:val="00E93C8B"/>
    <w:rsid w:val="00E97684"/>
    <w:rsid w:val="00ED5F48"/>
    <w:rsid w:val="00ED75B6"/>
    <w:rsid w:val="00F91390"/>
    <w:rsid w:val="00F93E3B"/>
    <w:rsid w:val="00F960FD"/>
    <w:rsid w:val="00FC0032"/>
    <w:rsid w:val="00FE517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2021-06-23T06:01:00Z</dcterms:created>
  <dcterms:modified xsi:type="dcterms:W3CDTF">2021-06-23T06:01:00Z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