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28AED1ED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MAJ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01FB3CC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4232816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618B8012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6AFDA5D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73E10A17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5478C70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7D6D60D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73A0790" w14:textId="08E9ADB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8410A3D" w14:textId="6DA8A41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2A7607B8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1866DC99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0C36CCF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0F2DE91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1D44138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392ED51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4D5D6D8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584694D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023D1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B457C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1E32464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0BD005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311ADC5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71E2B6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32729C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BAF71E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B4F70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388726E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65FF9E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CD9F1B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38AAC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4986D7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AE59F6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5B45042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12B3B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4B17D7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11DF1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40F98F3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0C6F296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367A2ED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649C929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439D808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2F1D33D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184615C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63C8585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6AD30FF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2A80833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0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AE421" w14:textId="77777777" w:rsidR="00FB7D46" w:rsidRDefault="00FB7D46">
      <w:pPr>
        <w:spacing w:after="0"/>
      </w:pPr>
      <w:r>
        <w:separator/>
      </w:r>
    </w:p>
  </w:endnote>
  <w:endnote w:type="continuationSeparator" w:id="0">
    <w:p w14:paraId="3E2B8C7F" w14:textId="77777777" w:rsidR="00FB7D46" w:rsidRDefault="00FB7D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EA925" w14:textId="77777777" w:rsidR="00FB7D46" w:rsidRDefault="00FB7D46">
      <w:pPr>
        <w:spacing w:after="0"/>
      </w:pPr>
      <w:r>
        <w:separator/>
      </w:r>
    </w:p>
  </w:footnote>
  <w:footnote w:type="continuationSeparator" w:id="0">
    <w:p w14:paraId="070A2D6C" w14:textId="77777777" w:rsidR="00FB7D46" w:rsidRDefault="00FB7D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839DB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EE8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33F1A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5BA5"/>
    <w:rsid w:val="00FB7D46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2021-06-23T05:56:00Z</dcterms:created>
  <dcterms:modified xsi:type="dcterms:W3CDTF">2021-06-23T05:56:00Z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