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F28C573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JUNI</w:t>
            </w:r>
          </w:p>
        </w:tc>
        <w:tc>
          <w:tcPr>
            <w:tcW w:w="2500" w:type="pct"/>
            <w:vAlign w:val="center"/>
          </w:tcPr>
          <w:p w14:paraId="784345F2" w14:textId="093445AB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560FE529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13DE1F68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232AC7EF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39735986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5D5A2F2D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438F4481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15C4D5F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57699A99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3CB9DC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14E08E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4D001B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0F1694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0C3122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771EC2C" w14:textId="4264C3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87E1147" w14:textId="26300B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1F3F8D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32CC2B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359CE8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B4B50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5E650E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A99B103" w14:textId="14B636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5289D3A" w14:textId="17C75E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2C0630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2CAFD2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29D215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1440BE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5E7C39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97CB849" w14:textId="639EDD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0B6B5FD" w14:textId="55FA9A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52AD45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4D58D0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59B018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5C8183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717D47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7A99437" w14:textId="7CC6B8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FA7D659" w14:textId="46601D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32A9D4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5C9D9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3A8B34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7A4C5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3B610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B7EB6E6" w14:textId="4FF11F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73B4057" w14:textId="346A9C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0E1F61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735DAD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E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CF2F1" w14:textId="77777777" w:rsidR="009128D0" w:rsidRDefault="009128D0">
      <w:pPr>
        <w:spacing w:after="0"/>
      </w:pPr>
      <w:r>
        <w:separator/>
      </w:r>
    </w:p>
  </w:endnote>
  <w:endnote w:type="continuationSeparator" w:id="0">
    <w:p w14:paraId="67D54073" w14:textId="77777777" w:rsidR="009128D0" w:rsidRDefault="009128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98081" w14:textId="77777777" w:rsidR="009128D0" w:rsidRDefault="009128D0">
      <w:pPr>
        <w:spacing w:after="0"/>
      </w:pPr>
      <w:r>
        <w:separator/>
      </w:r>
    </w:p>
  </w:footnote>
  <w:footnote w:type="continuationSeparator" w:id="0">
    <w:p w14:paraId="44715D93" w14:textId="77777777" w:rsidR="009128D0" w:rsidRDefault="009128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51CCE"/>
    <w:rsid w:val="00185B50"/>
    <w:rsid w:val="001B01F9"/>
    <w:rsid w:val="001C41F9"/>
    <w:rsid w:val="002068F9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20CEB"/>
    <w:rsid w:val="008A185D"/>
    <w:rsid w:val="008B1201"/>
    <w:rsid w:val="008F16F7"/>
    <w:rsid w:val="008F37B5"/>
    <w:rsid w:val="009128D0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36AC4"/>
    <w:rsid w:val="00A71240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629B1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2021-06-23T06:19:00Z</dcterms:created>
  <dcterms:modified xsi:type="dcterms:W3CDTF">2021-06-23T06:19:00Z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