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47DF545E" w14:textId="3B3DDA78" w:rsidTr="00985932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CFF4115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1FA5B21B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3A0A9C1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6D1575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9BA7C7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482DC0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0D11022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A8AE21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60FCF51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141272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56D65F7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33124D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4424A0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045475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00DDB4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6B5BD0F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416D97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78FB7B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16C779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40759D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6CB546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625607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1560C2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5FA08F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6CEBEF5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551C14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FE071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4D182A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5844B4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0A4FB9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3B6F2D7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7C4CC4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4BA66F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0DE070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6F55D0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22E3F62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203804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0EEDB9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196A13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298DBA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732888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43E12E5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553C20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031A61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4E16CBD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1AE6BA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04127F7D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65D79978" w14:textId="5B97F27A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  <w:p w14:paraId="784345F2" w14:textId="603BDFF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2E59F100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5CDEE8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FF7BE0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7AA531A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19712C0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7C797BD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072C4DF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69388DE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72D27F3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57E3CD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1FC4C44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604ACA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4FCA46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6C062B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19119F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292C006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1302552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2E98C8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63F012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06A8BD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6E0B2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0E32F3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03F8761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06184F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355850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05ADA3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61FB65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28E5AE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07B8FC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550782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75C4F6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45A10E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7233E4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3586B1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417378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3EF933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7AB5A2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39E86B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4CD6D4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4F261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1EE1F46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48C23F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660F4DD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6B9D09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51A78F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345218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8593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EF2F048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1CBE78F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6E93172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6B4EAD5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573B274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0B1DEA0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2099AC6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3D6814A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57699A99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7238EF7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380CB23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24C2885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20BAC4E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7358252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1EA091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1F6C9D4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2248B72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55CEE20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19B7B0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2F08AE1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5C308F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37316FA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621BE75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1D610D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C70933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5F7A3C4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0AFF10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11066A6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59EB58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73A26F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513D0CF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3CD6891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4D7026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4A1821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784156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75DE401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4BCBF65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693C4F2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4D8F3F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409D3BB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7201894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29C5F96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20AE1B7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4802AB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638EB9A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39FC35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468E31C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115601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B2D167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027CD95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0ECF0D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8593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61390" w14:textId="77777777" w:rsidR="00A12F97" w:rsidRDefault="00A12F97">
      <w:pPr>
        <w:spacing w:after="0"/>
      </w:pPr>
      <w:r>
        <w:separator/>
      </w:r>
    </w:p>
  </w:endnote>
  <w:endnote w:type="continuationSeparator" w:id="0">
    <w:p w14:paraId="0A3138FF" w14:textId="77777777" w:rsidR="00A12F97" w:rsidRDefault="00A12F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B3305" w14:textId="77777777" w:rsidR="00A12F97" w:rsidRDefault="00A12F97">
      <w:pPr>
        <w:spacing w:after="0"/>
      </w:pPr>
      <w:r>
        <w:separator/>
      </w:r>
    </w:p>
  </w:footnote>
  <w:footnote w:type="continuationSeparator" w:id="0">
    <w:p w14:paraId="3653D183" w14:textId="77777777" w:rsidR="00A12F97" w:rsidRDefault="00A12F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F6AAC"/>
    <w:rsid w:val="00504E80"/>
    <w:rsid w:val="00512F2D"/>
    <w:rsid w:val="00550EEE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2F9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2021-06-23T06:17:00Z</dcterms:created>
  <dcterms:modified xsi:type="dcterms:W3CDTF">2021-06-23T06:17:00Z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