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699"/>
        <w:gridCol w:w="7699"/>
      </w:tblGrid>
      <w:tr w:rsidR="00ED5F48" w:rsidRPr="004B10E7" w14:paraId="47DF545E" w14:textId="77777777" w:rsidTr="00ED5F48">
        <w:tc>
          <w:tcPr>
            <w:tcW w:w="2500" w:type="pct"/>
            <w:vAlign w:val="center"/>
          </w:tcPr>
          <w:p w14:paraId="623DCF36" w14:textId="110235B0" w:rsidR="00ED5F48" w:rsidRPr="004B10E7" w:rsidRDefault="00565DE8" w:rsidP="00CA7046">
            <w:pPr>
              <w:pStyle w:val="ad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96"/>
                <w:szCs w:val="96"/>
                <w:lang w:bidi="ru-RU"/>
              </w:rPr>
              <w:t>JUNI</w:t>
            </w:r>
            <w:r w:rsidR="00C34FA4" w:rsidRPr="004B10E7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drawing>
                <wp:anchor distT="0" distB="0" distL="114300" distR="114300" simplePos="0" relativeHeight="251663360" behindDoc="1" locked="0" layoutInCell="1" allowOverlap="1" wp14:anchorId="46B5B857" wp14:editId="279EF43F">
                  <wp:simplePos x="0" y="0"/>
                  <wp:positionH relativeFrom="column">
                    <wp:posOffset>-457835</wp:posOffset>
                  </wp:positionH>
                  <wp:positionV relativeFrom="paragraph">
                    <wp:posOffset>-456565</wp:posOffset>
                  </wp:positionV>
                  <wp:extent cx="10693507" cy="7560000"/>
                  <wp:effectExtent l="0" t="0" r="0" b="3175"/>
                  <wp:wrapNone/>
                  <wp:docPr id="6" name="Рисунок 6" descr="Изображение выглядит как ед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01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93507" cy="75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00" w:type="pct"/>
            <w:vAlign w:val="center"/>
          </w:tcPr>
          <w:p w14:paraId="784345F2" w14:textId="6F3786DD" w:rsidR="00ED5F48" w:rsidRPr="004B10E7" w:rsidRDefault="00ED5F48" w:rsidP="00CA7046">
            <w:pPr>
              <w:pStyle w:val="ad"/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D9676A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t>2022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696689DD" w14:textId="43D2E4CD" w:rsidR="00ED5F48" w:rsidRPr="004B10E7" w:rsidRDefault="00ED5F48" w:rsidP="00CA7046">
      <w:pPr>
        <w:pStyle w:val="Months"/>
        <w:jc w:val="center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8"/>
        <w:gridCol w:w="2208"/>
        <w:gridCol w:w="2208"/>
        <w:gridCol w:w="2208"/>
        <w:gridCol w:w="2168"/>
      </w:tblGrid>
      <w:tr w:rsidR="00CA7046" w:rsidRPr="004B10E7" w14:paraId="546A3C18" w14:textId="77777777" w:rsidTr="00565DE8">
        <w:trPr>
          <w:trHeight w:val="964"/>
        </w:trPr>
        <w:tc>
          <w:tcPr>
            <w:tcW w:w="707" w:type="pct"/>
            <w:shd w:val="clear" w:color="auto" w:fill="auto"/>
            <w:vAlign w:val="center"/>
          </w:tcPr>
          <w:p w14:paraId="1DC3C153" w14:textId="140CCC01" w:rsidR="00CA7046" w:rsidRPr="004B10E7" w:rsidRDefault="00565DE8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6"/>
                <w:szCs w:val="36"/>
                <w:lang w:bidi="ru-RU"/>
              </w:rPr>
              <w:t>MÅNDAG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79DC3F0D" w14:textId="6EFE16A8" w:rsidR="00CA7046" w:rsidRPr="004B10E7" w:rsidRDefault="00565DE8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6"/>
                <w:szCs w:val="36"/>
                <w:lang w:bidi="ru-RU"/>
              </w:rPr>
              <w:t>TISDAG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16BD4E1" w14:textId="10B6179A" w:rsidR="00CA7046" w:rsidRPr="004B10E7" w:rsidRDefault="00565DE8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6"/>
                <w:szCs w:val="36"/>
                <w:lang w:bidi="ru-RU"/>
              </w:rPr>
              <w:t>ONSDAG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70D278A7" w14:textId="6761C4B8" w:rsidR="00CA7046" w:rsidRPr="004B10E7" w:rsidRDefault="00565DE8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6"/>
                <w:szCs w:val="36"/>
                <w:lang w:bidi="ru-RU"/>
              </w:rPr>
              <w:t>TORSDAG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556B925B" w14:textId="75452BD9" w:rsidR="00CA7046" w:rsidRPr="004B10E7" w:rsidRDefault="00565DE8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6"/>
                <w:szCs w:val="36"/>
                <w:lang w:bidi="ru-RU"/>
              </w:rPr>
              <w:t>FREDAG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ADA9849" w14:textId="659DA49E" w:rsidR="00CA7046" w:rsidRPr="004B10E7" w:rsidRDefault="00565DE8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6"/>
                <w:szCs w:val="36"/>
                <w:lang w:bidi="ru-RU"/>
              </w:rPr>
              <w:t>LÖRDAG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4F10D939" w14:textId="6B3E1201" w:rsidR="00CA7046" w:rsidRPr="004B10E7" w:rsidRDefault="00565DE8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6"/>
                <w:szCs w:val="36"/>
                <w:lang w:bidi="ru-RU"/>
              </w:rPr>
              <w:t>SÖNDAG</w:t>
            </w:r>
          </w:p>
        </w:tc>
      </w:tr>
      <w:tr w:rsidR="00ED5F48" w:rsidRPr="004B10E7" w14:paraId="57699A99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0A903D23" w14:textId="779C4F6D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9676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4B10E7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5A862814" w14:textId="6C663633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9676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4B10E7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9676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7BC623A" w14:textId="2C3296AD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9676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4B10E7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9676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9676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9676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9676A"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111388A" w14:textId="0A487F02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9676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4B10E7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9676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9676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9676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9676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CB2EE6F" w14:textId="2FA86087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9676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4B10E7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9676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9676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9676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9676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771EC2C" w14:textId="21136920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9676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4B10E7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9676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9676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9676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9676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387E1147" w14:textId="366B8A58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9676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4B10E7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9676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9676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9676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9676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4B10E7" w14:paraId="22248B72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095CB634" w14:textId="65797F2E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9676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44C69B78" w14:textId="03D1400C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9676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2471560" w14:textId="533AC1E0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9676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C0BC1FD" w14:textId="16974989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9676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A1DF700" w14:textId="4AE293B0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9676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A99B103" w14:textId="08333C27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9676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25289D3A" w14:textId="397D2171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9676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4B10E7" w14:paraId="2C709336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6F0651ED" w14:textId="028661F0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9676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6081F62B" w14:textId="44F5B905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9676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4CDC03C" w14:textId="07CEA609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9676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454BE3A" w14:textId="130D89B7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9676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2127770" w14:textId="17C2A113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9676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97CB849" w14:textId="39E5757E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9676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70B6B5FD" w14:textId="518CF500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9676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4B10E7" w14:paraId="64D70266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75CC5276" w14:textId="3D9D991E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9676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3A845C86" w14:textId="665D7024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9676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2DE4AA3" w14:textId="113F7CFA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9676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4E20D68" w14:textId="5D7E816F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9676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F291F7C" w14:textId="62B2E711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9676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7A99437" w14:textId="24981A74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9676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7FA7D659" w14:textId="5E1B4D07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9676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4B10E7" w14:paraId="57201894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2783FCD1" w14:textId="3EE6B8F9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9676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9676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9676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9676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9676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9676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0D8697C6" w14:textId="661F2CE9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9676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9676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9676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9676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9676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9676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F794318" w14:textId="1A427BBB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9676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9676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9676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9676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9676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9676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A0FEA73" w14:textId="75E9457D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9676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9676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9676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9676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D9676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9676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D9676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9676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FA22BFE" w14:textId="66D61385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9676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9676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9676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B7EB6E6" w14:textId="5B9AAECA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9676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173B4057" w14:textId="1E496279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9676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4B10E7" w14:paraId="2B2D1670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055BD0D8" w14:textId="4D4C2A53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9676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2E67913D" w14:textId="61819D21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9676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63B8F6D" w14:textId="77777777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5FA2044" w14:textId="77777777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7B4981D" w14:textId="77777777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63C47FB" w14:textId="77777777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61A251E8" w14:textId="77777777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4B10E7" w:rsidRDefault="00ED5F48" w:rsidP="00CA7046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4B10E7" w:rsidSect="00CA7046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7DE20F" w14:textId="77777777" w:rsidR="00B65035" w:rsidRDefault="00B65035">
      <w:pPr>
        <w:spacing w:after="0"/>
      </w:pPr>
      <w:r>
        <w:separator/>
      </w:r>
    </w:p>
  </w:endnote>
  <w:endnote w:type="continuationSeparator" w:id="0">
    <w:p w14:paraId="392024E5" w14:textId="77777777" w:rsidR="00B65035" w:rsidRDefault="00B6503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B371C8" w14:textId="77777777" w:rsidR="00B65035" w:rsidRDefault="00B65035">
      <w:pPr>
        <w:spacing w:after="0"/>
      </w:pPr>
      <w:r>
        <w:separator/>
      </w:r>
    </w:p>
  </w:footnote>
  <w:footnote w:type="continuationSeparator" w:id="0">
    <w:p w14:paraId="0D731099" w14:textId="77777777" w:rsidR="00B65035" w:rsidRDefault="00B6503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3030C"/>
    <w:rsid w:val="0005357B"/>
    <w:rsid w:val="00071356"/>
    <w:rsid w:val="00097A25"/>
    <w:rsid w:val="000A464E"/>
    <w:rsid w:val="000A5A57"/>
    <w:rsid w:val="000C73C1"/>
    <w:rsid w:val="001274F3"/>
    <w:rsid w:val="00151CCE"/>
    <w:rsid w:val="001B01F9"/>
    <w:rsid w:val="001C41F9"/>
    <w:rsid w:val="00262578"/>
    <w:rsid w:val="00285C1D"/>
    <w:rsid w:val="003327F5"/>
    <w:rsid w:val="00340CAF"/>
    <w:rsid w:val="003C0D41"/>
    <w:rsid w:val="003D1B23"/>
    <w:rsid w:val="003E085C"/>
    <w:rsid w:val="003E7B3A"/>
    <w:rsid w:val="00416364"/>
    <w:rsid w:val="00431B29"/>
    <w:rsid w:val="00440416"/>
    <w:rsid w:val="004508C9"/>
    <w:rsid w:val="00462EAD"/>
    <w:rsid w:val="00473FD5"/>
    <w:rsid w:val="004A6170"/>
    <w:rsid w:val="004B10E7"/>
    <w:rsid w:val="004F6AAC"/>
    <w:rsid w:val="00512F2D"/>
    <w:rsid w:val="00565DE8"/>
    <w:rsid w:val="00570FBB"/>
    <w:rsid w:val="00583B82"/>
    <w:rsid w:val="005923AC"/>
    <w:rsid w:val="005D5149"/>
    <w:rsid w:val="005E656F"/>
    <w:rsid w:val="00667021"/>
    <w:rsid w:val="006751C8"/>
    <w:rsid w:val="006974E1"/>
    <w:rsid w:val="006B6899"/>
    <w:rsid w:val="006C0896"/>
    <w:rsid w:val="006F513E"/>
    <w:rsid w:val="00705E7D"/>
    <w:rsid w:val="007C0139"/>
    <w:rsid w:val="007D45A1"/>
    <w:rsid w:val="007F564D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035"/>
    <w:rsid w:val="00B65B09"/>
    <w:rsid w:val="00B85583"/>
    <w:rsid w:val="00B9476B"/>
    <w:rsid w:val="00BC3952"/>
    <w:rsid w:val="00BD0B9B"/>
    <w:rsid w:val="00BE5AB8"/>
    <w:rsid w:val="00BF49DC"/>
    <w:rsid w:val="00C34FA4"/>
    <w:rsid w:val="00C44DFB"/>
    <w:rsid w:val="00C6519B"/>
    <w:rsid w:val="00C70F21"/>
    <w:rsid w:val="00C7354B"/>
    <w:rsid w:val="00C800AA"/>
    <w:rsid w:val="00C91F9B"/>
    <w:rsid w:val="00CA16B1"/>
    <w:rsid w:val="00CA7046"/>
    <w:rsid w:val="00CD494F"/>
    <w:rsid w:val="00CF7A96"/>
    <w:rsid w:val="00D9676A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01861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291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2021-06-23T06:16:00Z</dcterms:created>
  <dcterms:modified xsi:type="dcterms:W3CDTF">2021-06-23T06:16:00Z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