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482F7B64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JUNI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1CFA709F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2B6011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568D2C3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6D804AF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05278DE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B93D377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23ED05C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0F3D35C1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57699A99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32AE9F3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2521F86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5DF34B1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61B3F65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4FED00C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71EC2C" w14:textId="1EEFAB8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7E1147" w14:textId="030B44A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5C9E06A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23D797B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58A00A9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13D6D8B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3FA452F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476E8F1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411C592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496F0D8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2018B01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0B5FF42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340A69B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5A42473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0947748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488906D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6D54C6A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697FB80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0C317FB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69C88B9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76391C5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15483C9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2453538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4A73351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6A463E8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315BE54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04E7FF8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4F74171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6D92A41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074DCC8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53143D4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4B79F75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37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785DD" w14:textId="77777777" w:rsidR="005D4ACB" w:rsidRDefault="005D4ACB">
      <w:pPr>
        <w:spacing w:after="0"/>
      </w:pPr>
      <w:r>
        <w:separator/>
      </w:r>
    </w:p>
  </w:endnote>
  <w:endnote w:type="continuationSeparator" w:id="0">
    <w:p w14:paraId="2300F086" w14:textId="77777777" w:rsidR="005D4ACB" w:rsidRDefault="005D4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247F9" w14:textId="77777777" w:rsidR="005D4ACB" w:rsidRDefault="005D4ACB">
      <w:pPr>
        <w:spacing w:after="0"/>
      </w:pPr>
      <w:r>
        <w:separator/>
      </w:r>
    </w:p>
  </w:footnote>
  <w:footnote w:type="continuationSeparator" w:id="0">
    <w:p w14:paraId="6162C95D" w14:textId="77777777" w:rsidR="005D4ACB" w:rsidRDefault="005D4A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4ACB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301EB"/>
    <w:rsid w:val="00796378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A23D3"/>
    <w:rsid w:val="00AA3C50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60B6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2021-06-23T06:12:00Z</dcterms:created>
  <dcterms:modified xsi:type="dcterms:W3CDTF">2021-06-23T06:12:00Z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