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C31DC7" w:rsidRPr="008F5B25" w14:paraId="79F6697B" w14:textId="77777777" w:rsidTr="00704AEF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44FD3441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5CD726ED" w14:textId="1210500F" w:rsidR="008F5B25" w:rsidRPr="008F5B25" w:rsidRDefault="00E22FC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VE</w:t>
                        </w:r>
                      </w:p>
                    </w:tc>
                  </w:tr>
                  <w:tr w:rsidR="008F5B25" w14:paraId="32A4262D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0CA7981" w14:textId="2C6FECED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26</w:t>
                        </w:r>
                      </w:p>
                    </w:tc>
                  </w:tr>
                  <w:tr w:rsidR="008F5B25" w14:paraId="25701F99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E595DCB" w14:textId="4DCC789A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27</w:t>
                        </w:r>
                      </w:p>
                    </w:tc>
                  </w:tr>
                  <w:tr w:rsidR="008F5B25" w14:paraId="0DEEA3D5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978E4CE" w14:textId="2748B88E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28</w:t>
                        </w:r>
                      </w:p>
                    </w:tc>
                  </w:tr>
                  <w:tr w:rsidR="008F5B25" w14:paraId="550D89EB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70FD290" w14:textId="4632F05C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29</w:t>
                        </w:r>
                      </w:p>
                    </w:tc>
                  </w:tr>
                  <w:tr w:rsidR="008F5B25" w14:paraId="1EF2B7F5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370F1A3" w14:textId="0842120B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8F5B25" w14:paraId="5C5844DE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087FF41" w14:textId="1ABB2B2C" w:rsidR="008F5B25" w:rsidRPr="008F5B25" w:rsidRDefault="008F5B25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B2D8CFA" w14:textId="77777777" w:rsidR="00C31DC7" w:rsidRPr="00D85E83" w:rsidRDefault="00C31DC7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4717" w:type="pct"/>
                </w:tcPr>
                <w:p w14:paraId="4DF2ED31" w14:textId="661B871A" w:rsidR="00F505EF" w:rsidRPr="008F5B25" w:rsidRDefault="005F503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JULI</w:t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 xml:space="preserve"> 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6A0037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>2022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1"/>
                    <w:gridCol w:w="2047"/>
                    <w:gridCol w:w="2047"/>
                    <w:gridCol w:w="2047"/>
                    <w:gridCol w:w="2047"/>
                    <w:gridCol w:w="2046"/>
                    <w:gridCol w:w="2012"/>
                  </w:tblGrid>
                  <w:tr w:rsidR="00E22FC1" w:rsidRPr="008F5B25" w14:paraId="44B0D185" w14:textId="77777777" w:rsidTr="008F5B2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7B8251AE" w14:textId="45F878D2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MÅNDAG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1847B18" w14:textId="5E65DC7A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2731D5C" w14:textId="01C28C66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53A43DC" w14:textId="2C6D252F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74A4F46" w14:textId="3FD4540F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FREDAG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8D0101D" w14:textId="2A1E4556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LÖRDAG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10700A7" w14:textId="02DF92C9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SÖNDAG</w:t>
                        </w:r>
                      </w:p>
                    </w:tc>
                  </w:tr>
                  <w:tr w:rsidR="00F04791" w:rsidRPr="008F5B25" w14:paraId="24A06ED2" w14:textId="77777777" w:rsidTr="005F5036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4E62C6C3" w14:textId="55CE60A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7012D0" w14:textId="52754F3B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C8E8595" w14:textId="6D88D89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2A7A508" w14:textId="560D819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4730024" w14:textId="1B8540C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D955EC" w14:textId="4F29A0A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EC20756" w14:textId="33C6FC6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6FD950FF" w14:textId="77777777" w:rsidTr="005F5036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39C83C71" w14:textId="453FBAA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1C37FD6" w14:textId="2017483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0C04D7" w14:textId="2AC3CE9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C228C9C" w14:textId="09C115F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4793B14" w14:textId="5D074EB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9DC323A" w14:textId="3F7D97A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7FAB3E" w14:textId="2ABE829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65E3DC6D" w14:textId="77777777" w:rsidTr="005F5036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7F0540EB" w14:textId="09A1EC3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79861FF" w14:textId="3F1D195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BF43964" w14:textId="506CAF7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34AB5A6" w14:textId="500BBB9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427991D" w14:textId="5EE55B5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29D862" w14:textId="2C409E0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65F0230" w14:textId="5DFFF1E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585AA36B" w14:textId="77777777" w:rsidTr="005F5036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718C3E80" w14:textId="45F451C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C46ACD6" w14:textId="3B42901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E615CCB" w14:textId="63F2559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831A36C" w14:textId="3583C31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57519B" w14:textId="4D3328D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7E28C50" w14:textId="7008E90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92DAD35" w14:textId="3B17389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1294236A" w14:textId="77777777" w:rsidTr="005F5036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83C1F8E" w14:textId="4D02E0E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59362B4" w14:textId="4C2B1D2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23E5E3F" w14:textId="5C67083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DB25BF8" w14:textId="11F730A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7F2511" w14:textId="4C4A61F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BDCD32" w14:textId="2141FA6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275F711" w14:textId="774FD6C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1B0FA179" w14:textId="77777777" w:rsidTr="005F5036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81F63FC" w14:textId="668EFD4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74BA984" w14:textId="70B7D44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00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CB3072B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B26CAC6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A3DD2B6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C98695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E3CBC47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C31DC7" w:rsidRPr="008F5B25" w:rsidRDefault="00C31DC7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2948B" w14:textId="77777777" w:rsidR="00F01FBE" w:rsidRDefault="00F01FBE">
      <w:pPr>
        <w:spacing w:after="0"/>
      </w:pPr>
      <w:r>
        <w:separator/>
      </w:r>
    </w:p>
  </w:endnote>
  <w:endnote w:type="continuationSeparator" w:id="0">
    <w:p w14:paraId="10EE8AB0" w14:textId="77777777" w:rsidR="00F01FBE" w:rsidRDefault="00F01F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87061" w14:textId="77777777" w:rsidR="00F01FBE" w:rsidRDefault="00F01FBE">
      <w:pPr>
        <w:spacing w:after="0"/>
      </w:pPr>
      <w:r>
        <w:separator/>
      </w:r>
    </w:p>
  </w:footnote>
  <w:footnote w:type="continuationSeparator" w:id="0">
    <w:p w14:paraId="2A94A162" w14:textId="77777777" w:rsidR="00F01FBE" w:rsidRDefault="00F01F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76833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67021"/>
    <w:rsid w:val="00691814"/>
    <w:rsid w:val="006974E1"/>
    <w:rsid w:val="006A0037"/>
    <w:rsid w:val="006C0896"/>
    <w:rsid w:val="006E7CE4"/>
    <w:rsid w:val="006F513E"/>
    <w:rsid w:val="00704AEF"/>
    <w:rsid w:val="00712732"/>
    <w:rsid w:val="007B3B6D"/>
    <w:rsid w:val="007C0139"/>
    <w:rsid w:val="007D45A1"/>
    <w:rsid w:val="007F1B85"/>
    <w:rsid w:val="007F564D"/>
    <w:rsid w:val="00804FAE"/>
    <w:rsid w:val="00824A15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73CF9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6F3"/>
    <w:rsid w:val="00AA3C50"/>
    <w:rsid w:val="00AB56B7"/>
    <w:rsid w:val="00AE302A"/>
    <w:rsid w:val="00AE36BB"/>
    <w:rsid w:val="00B10C6B"/>
    <w:rsid w:val="00B12724"/>
    <w:rsid w:val="00B37C7E"/>
    <w:rsid w:val="00B44017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B124C"/>
    <w:rsid w:val="00CC233C"/>
    <w:rsid w:val="00D85E83"/>
    <w:rsid w:val="00DC1675"/>
    <w:rsid w:val="00DD337A"/>
    <w:rsid w:val="00DE32AC"/>
    <w:rsid w:val="00E07EC4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1FBE"/>
    <w:rsid w:val="00F04791"/>
    <w:rsid w:val="00F505EF"/>
    <w:rsid w:val="00F91390"/>
    <w:rsid w:val="00F93E3B"/>
    <w:rsid w:val="00FA67E1"/>
    <w:rsid w:val="00FB2F92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2021-06-23T07:32:00Z</dcterms:created>
  <dcterms:modified xsi:type="dcterms:W3CDTF">2021-06-23T07:32:00Z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