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57F999B1" w14:textId="7B7F19F9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F10C82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3D6A8FC7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6DFEBCE8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3ED8A67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C07AA57" w14:textId="6F816A7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D1EA84A" w14:textId="7D9D819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C2B132B" w14:textId="7A986B3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8B553B" w14:textId="53B56CD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B516E9B" w14:textId="4790FB1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E0D16AA" w14:textId="1028A98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2B2FE2" w14:textId="67E2E70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40D949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3E7E1A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60F9BC4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3C2A25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1EF7A4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1697BA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7D42EE7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47FBF2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770C259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418031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744018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7EA0A1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30BFCD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140395B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585CC9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050B91E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5F13216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0B6CE57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3314C8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4C508F2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547A7A4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59B62A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71ABE80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4D9C6C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705777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2C41B6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098E1DD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0D524B1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4132077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0A14D9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300087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2E905C5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110F25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194CB3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5C7EB62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2FBDD57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665524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3F8B8D45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1C85D291" w14:textId="6D26CAFD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JULI</w:t>
            </w:r>
          </w:p>
          <w:p w14:paraId="3BE4EA34" w14:textId="6EA49FC2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3"/>
              <w:gridCol w:w="1318"/>
              <w:gridCol w:w="843"/>
              <w:gridCol w:w="842"/>
            </w:tblGrid>
            <w:tr w:rsidR="00F47B84" w:rsidRPr="00F10C82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21014FDD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AUGUSTI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770B4496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59FAE04C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A998FAC" w14:textId="0BEE3CD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029926E" w14:textId="3F1CD77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5E32A60" w14:textId="2CB1D8A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06DD895C" w14:textId="558F518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BEB402C" w14:textId="706281D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B09C934" w14:textId="07B7799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78950D" w14:textId="57BA4EB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3D6BF7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23C8EAC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41CAD4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2F4320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1646DA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30B1B6D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48C96D6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2C16505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24A395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7CF2C11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0E4F9A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57CE32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5AA200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2D039B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0C3CFC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2D05BA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4E567EC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479D6D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06E3B4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1C31B31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435967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0ADC48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25F22AD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21AC2D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266F0F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671EF86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62C12D0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6430009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64EEBA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4EC627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2EE671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0CB676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001F46B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5BF8F6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3CC129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520246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7DB8E3C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F6B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56145B3E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2A07B664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595B0EF" w14:textId="7DDB25A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B17593" w14:textId="3691142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4F85D72" w14:textId="5DEE787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725BE79" w14:textId="4E8471F5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E08FC8C" w14:textId="79AFA14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9CD89D5" w14:textId="6624EAC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2D9DB4" w14:textId="1D710D3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250FBDA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48BE74E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300BD6F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45DB8F7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777BBCE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1587B86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5FB10CF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60AB8D4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366C7E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4AD0C1F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2B5BE09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15E697C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3D97D93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7870781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150485D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40012AF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03AD7F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7619E3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1F4C3DB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541CF64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65040E1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46BCFB4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5C1B3DF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45AFFF8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671CE60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404DB37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5B29510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31D5078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241F029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5763F0A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1769628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569D7DF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D3EA8D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00C48E4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3820E73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25E1718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0ED243F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15CF18F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1C6888B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21EF3A4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D0A46A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680BB67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3D32BFA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B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41500" w14:textId="77777777" w:rsidR="004C47AB" w:rsidRDefault="004C47AB">
      <w:pPr>
        <w:spacing w:after="0"/>
      </w:pPr>
      <w:r>
        <w:separator/>
      </w:r>
    </w:p>
  </w:endnote>
  <w:endnote w:type="continuationSeparator" w:id="0">
    <w:p w14:paraId="49893053" w14:textId="77777777" w:rsidR="004C47AB" w:rsidRDefault="004C47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231DC" w14:textId="77777777" w:rsidR="004C47AB" w:rsidRDefault="004C47AB">
      <w:pPr>
        <w:spacing w:after="0"/>
      </w:pPr>
      <w:r>
        <w:separator/>
      </w:r>
    </w:p>
  </w:footnote>
  <w:footnote w:type="continuationSeparator" w:id="0">
    <w:p w14:paraId="692528E5" w14:textId="77777777" w:rsidR="004C47AB" w:rsidRDefault="004C47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7247D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C47AB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5478"/>
    <w:rsid w:val="007C0139"/>
    <w:rsid w:val="007D45A1"/>
    <w:rsid w:val="007D7864"/>
    <w:rsid w:val="007F564D"/>
    <w:rsid w:val="00844EB7"/>
    <w:rsid w:val="008B1201"/>
    <w:rsid w:val="008F16F7"/>
    <w:rsid w:val="008F6F13"/>
    <w:rsid w:val="00907BEC"/>
    <w:rsid w:val="009164BA"/>
    <w:rsid w:val="009166BD"/>
    <w:rsid w:val="009534C5"/>
    <w:rsid w:val="00977AAE"/>
    <w:rsid w:val="00996E56"/>
    <w:rsid w:val="00997268"/>
    <w:rsid w:val="009D45E5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0193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D5F48"/>
    <w:rsid w:val="00ED75B6"/>
    <w:rsid w:val="00EF46CB"/>
    <w:rsid w:val="00EF6BA9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2021-06-23T07:30:00Z</dcterms:created>
  <dcterms:modified xsi:type="dcterms:W3CDTF">2021-06-23T07:30:00Z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