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746"/>
      </w:tblGrid>
      <w:tr w:rsidR="0055469F" w:rsidRPr="0055469F" w14:paraId="496BC79F" w14:textId="77777777" w:rsidTr="004F0317">
        <w:trPr>
          <w:trHeight w:val="851"/>
        </w:trPr>
        <w:tc>
          <w:tcPr>
            <w:tcW w:w="5000" w:type="pct"/>
            <w:vAlign w:val="center"/>
          </w:tcPr>
          <w:p w14:paraId="36E9FBC0" w14:textId="19231527" w:rsidR="003C4E1D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67049D0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2E43E8E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25D0E91" w14:textId="6139B3BF" w:rsidR="007C4F42" w:rsidRPr="0055469F" w:rsidRDefault="00395F9E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JANUARY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46840F34" wp14:editId="0D3AA6C1">
                  <wp:simplePos x="0" y="0"/>
                  <wp:positionH relativeFrom="column">
                    <wp:posOffset>-692150</wp:posOffset>
                  </wp:positionH>
                  <wp:positionV relativeFrom="margin">
                    <wp:posOffset>-1529715</wp:posOffset>
                  </wp:positionV>
                  <wp:extent cx="7560000" cy="10693840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F397A1" w14:textId="3B4883A9" w:rsidR="00BF49DC" w:rsidRPr="0055469F" w:rsidRDefault="00BF49DC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379"/>
        <w:gridCol w:w="1396"/>
        <w:gridCol w:w="1396"/>
        <w:gridCol w:w="1396"/>
        <w:gridCol w:w="1396"/>
        <w:gridCol w:w="1396"/>
        <w:gridCol w:w="1361"/>
      </w:tblGrid>
      <w:tr w:rsidR="0055469F" w:rsidRPr="0055469F" w14:paraId="726CE1BC" w14:textId="77777777" w:rsidTr="00FC0B73">
        <w:trPr>
          <w:trHeight w:val="567"/>
        </w:trPr>
        <w:tc>
          <w:tcPr>
            <w:tcW w:w="709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4D3996B4" w:rsidR="00BF49DC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/>
                <w:noProof/>
                <w:color w:val="auto"/>
              </w:rPr>
              <w:t>MÅNDAG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4BD99941" w:rsidR="00BF49DC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3F966BDE" w:rsidR="00BF49DC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18C278B1" w:rsidR="00BF49DC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0F0F47FF" w:rsidR="00BF49DC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3A3E0965" w:rsidR="00BF49DC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LÖRDAG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11D0D641" w:rsidR="00BF49DC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SÖNDAG</w:t>
            </w:r>
          </w:p>
        </w:tc>
      </w:tr>
      <w:tr w:rsidR="0055469F" w:rsidRPr="0055469F" w14:paraId="6EAC1785" w14:textId="77777777" w:rsidTr="00FC0B73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61CEAFF" w14:textId="3369F08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3AE8D20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7E8E4AE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49B03CA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61F3CA1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0261C4C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10A05E5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C2DA741" w14:textId="77777777" w:rsidTr="00FC0B73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B0F3ECD" w14:textId="631F2E3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38F3B98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1A731B2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00FC2DA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0E32707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19BAC59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762FC5A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A8DAA74" w14:textId="77777777" w:rsidTr="00FC0B73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E763929" w14:textId="5158199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276BA89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77B48B9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1350B49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1CF0A1F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37DDA84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3039AA4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D2030A0" w14:textId="77777777" w:rsidTr="00FC0B73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7D12072" w14:textId="6235D2F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09A209E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6A0DC86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54CC332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4B7B7C4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09A6B1C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77C13C9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A8EB60A" w14:textId="77777777" w:rsidTr="00FC0B73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6F63247" w14:textId="25697CD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0377EE8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63D3430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0928B26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0D81129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081B182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75FD8E9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CCC9C47" w14:textId="77777777" w:rsidTr="00FC0B73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FEA4187" w14:textId="31FB0F6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0976CA9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07D5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D5F48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bookmarkEnd w:id="0"/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2D062F" w14:textId="77777777" w:rsidR="004703B6" w:rsidRDefault="004703B6">
      <w:pPr>
        <w:spacing w:after="0"/>
      </w:pPr>
      <w:r>
        <w:separator/>
      </w:r>
    </w:p>
  </w:endnote>
  <w:endnote w:type="continuationSeparator" w:id="0">
    <w:p w14:paraId="11AABC76" w14:textId="77777777" w:rsidR="004703B6" w:rsidRDefault="004703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D433A" w14:textId="77777777" w:rsidR="004703B6" w:rsidRDefault="004703B6">
      <w:pPr>
        <w:spacing w:after="0"/>
      </w:pPr>
      <w:r>
        <w:separator/>
      </w:r>
    </w:p>
  </w:footnote>
  <w:footnote w:type="continuationSeparator" w:id="0">
    <w:p w14:paraId="56816694" w14:textId="77777777" w:rsidR="004703B6" w:rsidRDefault="004703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95F9E"/>
    <w:rsid w:val="003C0D41"/>
    <w:rsid w:val="003C4E1D"/>
    <w:rsid w:val="003E085C"/>
    <w:rsid w:val="003E7B3A"/>
    <w:rsid w:val="00416364"/>
    <w:rsid w:val="00431B29"/>
    <w:rsid w:val="00440416"/>
    <w:rsid w:val="00462EAD"/>
    <w:rsid w:val="004703B6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07D5D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C0B7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2021-06-22T18:23:00Z</dcterms:created>
  <dcterms:modified xsi:type="dcterms:W3CDTF">2021-06-22T18:23:00Z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