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432768F2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20F51BB0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FEBRUARI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589CB21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839D9C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21F2C2CF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6CD71D2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482041A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04280CD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D7FA7A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01AF616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64DC1D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AF6AB1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D861CF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2CD097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3C048A0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5E4F955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53A3439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241F1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781A6C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DE83AA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A9D96F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50B64B0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E43D34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1764F93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8DF8A4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DF28C4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FA70E1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78C3E6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5F8BC72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CB63D1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2D2BA42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594D2F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E7EDC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86F360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5AEDBE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3C27C94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20DB56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5AF2E4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00264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427A8C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B2A5D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A300EC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9E5A0E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952808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3896470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B168A8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E454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84694" w14:textId="77777777" w:rsidR="00B4326E" w:rsidRDefault="00B4326E">
      <w:pPr>
        <w:spacing w:after="0"/>
      </w:pPr>
      <w:r>
        <w:separator/>
      </w:r>
    </w:p>
  </w:endnote>
  <w:endnote w:type="continuationSeparator" w:id="0">
    <w:p w14:paraId="359F2896" w14:textId="77777777" w:rsidR="00B4326E" w:rsidRDefault="00B432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90EB2" w14:textId="77777777" w:rsidR="00B4326E" w:rsidRDefault="00B4326E">
      <w:pPr>
        <w:spacing w:after="0"/>
      </w:pPr>
      <w:r>
        <w:separator/>
      </w:r>
    </w:p>
  </w:footnote>
  <w:footnote w:type="continuationSeparator" w:id="0">
    <w:p w14:paraId="6A3D30E8" w14:textId="77777777" w:rsidR="00B4326E" w:rsidRDefault="00B432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4326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77BC5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2021-06-22T20:09:00Z</dcterms:created>
  <dcterms:modified xsi:type="dcterms:W3CDTF">2021-06-22T20:09:00Z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