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6F7EFEB9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72CA3FAA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4A3027C0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65BB2D32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23DAF5C0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22DB04CF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2135C562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7FB71FBE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E9977AB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7C17943B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001406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7764A7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71174E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0C11AD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70A588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B16ECF4" w14:textId="62408C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98D4833" w14:textId="2D8196E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416784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5F8F78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39824B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49097B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2AC69E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B13D5FA" w14:textId="5820A7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304BDE0" w14:textId="26005B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6F8261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1F2DC4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349F52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636FCE6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21D40C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CA101BC" w14:textId="69AE6C0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7CC68C2" w14:textId="4DA298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072A57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1EAA5A4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5BDE75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095EBCA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17C52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DB015B6" w14:textId="77F799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73DCFA5" w14:textId="1954F5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2723445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0A1BEB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07C3FE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4E5C18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2C1954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9EF70DB" w14:textId="7DAA50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1C92646" w14:textId="13ED5E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68899B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282A1C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19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FE9D3" w14:textId="77777777" w:rsidR="0039725E" w:rsidRDefault="0039725E">
      <w:pPr>
        <w:spacing w:after="0"/>
      </w:pPr>
      <w:r>
        <w:separator/>
      </w:r>
    </w:p>
  </w:endnote>
  <w:endnote w:type="continuationSeparator" w:id="0">
    <w:p w14:paraId="1542BAF4" w14:textId="77777777" w:rsidR="0039725E" w:rsidRDefault="003972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0C874" w14:textId="77777777" w:rsidR="0039725E" w:rsidRDefault="0039725E">
      <w:pPr>
        <w:spacing w:after="0"/>
      </w:pPr>
      <w:r>
        <w:separator/>
      </w:r>
    </w:p>
  </w:footnote>
  <w:footnote w:type="continuationSeparator" w:id="0">
    <w:p w14:paraId="7BC6D75E" w14:textId="77777777" w:rsidR="0039725E" w:rsidRDefault="003972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32AEA"/>
    <w:rsid w:val="00151CCE"/>
    <w:rsid w:val="00185B50"/>
    <w:rsid w:val="001B01F9"/>
    <w:rsid w:val="001B465F"/>
    <w:rsid w:val="001C41F9"/>
    <w:rsid w:val="002068F9"/>
    <w:rsid w:val="00240ECA"/>
    <w:rsid w:val="0026181A"/>
    <w:rsid w:val="00285C1D"/>
    <w:rsid w:val="003019F6"/>
    <w:rsid w:val="003327F5"/>
    <w:rsid w:val="00340CAF"/>
    <w:rsid w:val="0039725E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06E8"/>
    <w:rsid w:val="005E656F"/>
    <w:rsid w:val="00613F1B"/>
    <w:rsid w:val="006256E8"/>
    <w:rsid w:val="00667021"/>
    <w:rsid w:val="006974E1"/>
    <w:rsid w:val="006B6899"/>
    <w:rsid w:val="006C0896"/>
    <w:rsid w:val="006E6342"/>
    <w:rsid w:val="006F513E"/>
    <w:rsid w:val="007213D1"/>
    <w:rsid w:val="007839CD"/>
    <w:rsid w:val="007C0139"/>
    <w:rsid w:val="007D45A1"/>
    <w:rsid w:val="007E45CF"/>
    <w:rsid w:val="007E5356"/>
    <w:rsid w:val="007F564D"/>
    <w:rsid w:val="00820CEB"/>
    <w:rsid w:val="008A185D"/>
    <w:rsid w:val="008B1201"/>
    <w:rsid w:val="008F16F7"/>
    <w:rsid w:val="008F37B5"/>
    <w:rsid w:val="009164BA"/>
    <w:rsid w:val="009166BD"/>
    <w:rsid w:val="00977AAE"/>
    <w:rsid w:val="00986701"/>
    <w:rsid w:val="00996E56"/>
    <w:rsid w:val="00997268"/>
    <w:rsid w:val="009C789E"/>
    <w:rsid w:val="009E25A7"/>
    <w:rsid w:val="00A12667"/>
    <w:rsid w:val="00A14581"/>
    <w:rsid w:val="00A20E4C"/>
    <w:rsid w:val="00A36AC4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6040"/>
    <w:rsid w:val="00ED75B6"/>
    <w:rsid w:val="00EF4DDD"/>
    <w:rsid w:val="00F6190F"/>
    <w:rsid w:val="00F629B1"/>
    <w:rsid w:val="00F739B7"/>
    <w:rsid w:val="00F91390"/>
    <w:rsid w:val="00F93E3B"/>
    <w:rsid w:val="00FC0032"/>
    <w:rsid w:val="00FD2E8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2021-06-23T11:59:00Z</dcterms:created>
  <dcterms:modified xsi:type="dcterms:W3CDTF">2021-06-23T11:59:00Z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