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08CFD1CE" w14:textId="77777777" w:rsidTr="007C4F42">
        <w:tc>
          <w:tcPr>
            <w:tcW w:w="5000" w:type="pct"/>
            <w:vAlign w:val="center"/>
          </w:tcPr>
          <w:p w14:paraId="1248AADE" w14:textId="0AE2866D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1DBC19CD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DECEMBER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7D7885A7">
                  <wp:simplePos x="0" y="0"/>
                  <wp:positionH relativeFrom="column">
                    <wp:posOffset>-677545</wp:posOffset>
                  </wp:positionH>
                  <wp:positionV relativeFrom="margin">
                    <wp:posOffset>-1532255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1C608AFC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136D0EA8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47728144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6577B34A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0BB12B77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7C6080F4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5A1AF28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4F84FEE8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7C17943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498DB1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2D1E459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13143A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37D2C54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4A0F4C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2F0D974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69A56D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F4FCF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7190046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03E604F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17710E5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6FAF3E2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1052D4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1CF58E3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1805772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DB9DA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70225B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45489E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59774F6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4805A25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59134B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49FCE1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2F43D69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953C65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09502D2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2A561AA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4A066C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5C8A25A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704E21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5599DB9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1D1C03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E256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13A1072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61E81B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3F295F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1481FD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70B4E3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5535577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0EE4B1F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55469F" w14:paraId="043F7B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794E0DA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364A1F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6273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3E840" w14:textId="77777777" w:rsidR="0005583D" w:rsidRDefault="0005583D">
      <w:pPr>
        <w:spacing w:after="0"/>
      </w:pPr>
      <w:r>
        <w:separator/>
      </w:r>
    </w:p>
  </w:endnote>
  <w:endnote w:type="continuationSeparator" w:id="0">
    <w:p w14:paraId="2FF68555" w14:textId="77777777" w:rsidR="0005583D" w:rsidRDefault="000558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CBE143" w14:textId="77777777" w:rsidR="0005583D" w:rsidRDefault="0005583D">
      <w:pPr>
        <w:spacing w:after="0"/>
      </w:pPr>
      <w:r>
        <w:separator/>
      </w:r>
    </w:p>
  </w:footnote>
  <w:footnote w:type="continuationSeparator" w:id="0">
    <w:p w14:paraId="2D755077" w14:textId="77777777" w:rsidR="0005583D" w:rsidRDefault="000558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5583D"/>
    <w:rsid w:val="0006695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204D5"/>
    <w:rsid w:val="00232ABE"/>
    <w:rsid w:val="0023723B"/>
    <w:rsid w:val="00285C1D"/>
    <w:rsid w:val="003327F5"/>
    <w:rsid w:val="00340CAF"/>
    <w:rsid w:val="00376AD4"/>
    <w:rsid w:val="00395F9E"/>
    <w:rsid w:val="003C0D41"/>
    <w:rsid w:val="003C4E1D"/>
    <w:rsid w:val="003E085C"/>
    <w:rsid w:val="003E7B3A"/>
    <w:rsid w:val="003F3139"/>
    <w:rsid w:val="00416364"/>
    <w:rsid w:val="00431B29"/>
    <w:rsid w:val="004326D6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723DF"/>
    <w:rsid w:val="00583B82"/>
    <w:rsid w:val="005923AC"/>
    <w:rsid w:val="005D5149"/>
    <w:rsid w:val="005E656F"/>
    <w:rsid w:val="00655EE5"/>
    <w:rsid w:val="00662736"/>
    <w:rsid w:val="00667021"/>
    <w:rsid w:val="006974E1"/>
    <w:rsid w:val="006B2631"/>
    <w:rsid w:val="006B6899"/>
    <w:rsid w:val="006C0896"/>
    <w:rsid w:val="006E5CAE"/>
    <w:rsid w:val="006F513E"/>
    <w:rsid w:val="00707D5D"/>
    <w:rsid w:val="00785036"/>
    <w:rsid w:val="007C0139"/>
    <w:rsid w:val="007C079D"/>
    <w:rsid w:val="007C4F42"/>
    <w:rsid w:val="007C5E71"/>
    <w:rsid w:val="007D45A1"/>
    <w:rsid w:val="007F564D"/>
    <w:rsid w:val="008A5495"/>
    <w:rsid w:val="008B1201"/>
    <w:rsid w:val="008F16F7"/>
    <w:rsid w:val="008F1880"/>
    <w:rsid w:val="008F1B2C"/>
    <w:rsid w:val="009164BA"/>
    <w:rsid w:val="009166BD"/>
    <w:rsid w:val="009210CF"/>
    <w:rsid w:val="0096495E"/>
    <w:rsid w:val="00977AAE"/>
    <w:rsid w:val="00996E56"/>
    <w:rsid w:val="00997268"/>
    <w:rsid w:val="00A12667"/>
    <w:rsid w:val="00A14581"/>
    <w:rsid w:val="00A20E4C"/>
    <w:rsid w:val="00A4631D"/>
    <w:rsid w:val="00A96AA5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B2A7C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DF4089"/>
    <w:rsid w:val="00E1407A"/>
    <w:rsid w:val="00E33F1A"/>
    <w:rsid w:val="00E427A5"/>
    <w:rsid w:val="00E50BDE"/>
    <w:rsid w:val="00E774CD"/>
    <w:rsid w:val="00E77E1D"/>
    <w:rsid w:val="00E93C8B"/>
    <w:rsid w:val="00E97684"/>
    <w:rsid w:val="00ED5F48"/>
    <w:rsid w:val="00ED75B6"/>
    <w:rsid w:val="00F91390"/>
    <w:rsid w:val="00F93E3B"/>
    <w:rsid w:val="00F960FD"/>
    <w:rsid w:val="00FC0032"/>
    <w:rsid w:val="00FD5DF2"/>
    <w:rsid w:val="00FE517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2021-06-23T11:59:00Z</dcterms:created>
  <dcterms:modified xsi:type="dcterms:W3CDTF">2021-06-23T11:59:00Z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