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7699"/>
        <w:gridCol w:w="7699"/>
      </w:tblGrid>
      <w:tr w:rsidR="00ED5F48" w:rsidRPr="004B10E7" w14:paraId="31547B57" w14:textId="77777777" w:rsidTr="00ED5F48">
        <w:tc>
          <w:tcPr>
            <w:tcW w:w="2500" w:type="pct"/>
            <w:vAlign w:val="center"/>
          </w:tcPr>
          <w:p w14:paraId="6AE3BB0C" w14:textId="5DCA206D" w:rsidR="00ED5F48" w:rsidRPr="004B10E7" w:rsidRDefault="00565DE8" w:rsidP="00CA7046">
            <w:pPr>
              <w:pStyle w:val="ad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auto"/>
                <w:sz w:val="96"/>
                <w:szCs w:val="96"/>
                <w:lang w:bidi="ru-RU"/>
              </w:rPr>
              <w:t>DECEMBER</w:t>
            </w:r>
            <w:r w:rsidR="00C34FA4" w:rsidRPr="004B10E7">
              <w:rPr>
                <w:rFonts w:ascii="Arial Narrow" w:hAnsi="Arial Narrow"/>
                <w:b/>
                <w:bCs/>
                <w:noProof/>
                <w:color w:val="auto"/>
                <w:sz w:val="80"/>
                <w:szCs w:val="80"/>
                <w:lang w:bidi="ru-RU"/>
              </w:rPr>
              <w:drawing>
                <wp:anchor distT="0" distB="0" distL="114300" distR="114300" simplePos="0" relativeHeight="251669504" behindDoc="1" locked="0" layoutInCell="1" allowOverlap="1" wp14:anchorId="1E61650D" wp14:editId="70F120B9">
                  <wp:simplePos x="0" y="0"/>
                  <wp:positionH relativeFrom="column">
                    <wp:posOffset>-457835</wp:posOffset>
                  </wp:positionH>
                  <wp:positionV relativeFrom="paragraph">
                    <wp:posOffset>-456565</wp:posOffset>
                  </wp:positionV>
                  <wp:extent cx="10693507" cy="7560000"/>
                  <wp:effectExtent l="0" t="0" r="0" b="3175"/>
                  <wp:wrapNone/>
                  <wp:docPr id="12" name="Рисунок 12" descr="Изображение выглядит как еда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01.pn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93507" cy="75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500" w:type="pct"/>
            <w:vAlign w:val="center"/>
          </w:tcPr>
          <w:p w14:paraId="3D8BA562" w14:textId="0748033D" w:rsidR="00ED5F48" w:rsidRPr="004B10E7" w:rsidRDefault="00ED5F48" w:rsidP="00CA7046">
            <w:pPr>
              <w:pStyle w:val="ad"/>
              <w:rPr>
                <w:rFonts w:ascii="Arial Narrow" w:hAnsi="Arial Narrow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80"/>
                <w:szCs w:val="80"/>
                <w:lang w:bidi="ru-RU"/>
              </w:rPr>
              <w:instrText xml:space="preserve"> DOCVARIABLE  MonthStart1 \@  yyyy   \* MERGEFORMAT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AB39E9">
              <w:rPr>
                <w:rFonts w:ascii="Arial Narrow" w:hAnsi="Arial Narrow"/>
                <w:b/>
                <w:bCs/>
                <w:noProof/>
                <w:color w:val="auto"/>
                <w:sz w:val="80"/>
                <w:szCs w:val="80"/>
                <w:lang w:bidi="ru-RU"/>
              </w:rPr>
              <w:t>2022</w: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</w:tr>
    </w:tbl>
    <w:p w14:paraId="7D4CAD8A" w14:textId="3E62D5A8" w:rsidR="00ED5F48" w:rsidRPr="004B10E7" w:rsidRDefault="00ED5F48" w:rsidP="00CA7046">
      <w:pPr>
        <w:pStyle w:val="Months"/>
        <w:jc w:val="center"/>
        <w:rPr>
          <w:rFonts w:ascii="Arial Narrow" w:hAnsi="Arial Narrow"/>
          <w:b/>
          <w:bCs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2173"/>
        <w:gridCol w:w="2200"/>
        <w:gridCol w:w="2208"/>
        <w:gridCol w:w="2208"/>
        <w:gridCol w:w="2208"/>
        <w:gridCol w:w="2208"/>
        <w:gridCol w:w="2168"/>
      </w:tblGrid>
      <w:tr w:rsidR="00CA7046" w:rsidRPr="004B10E7" w14:paraId="1C608AFC" w14:textId="77777777" w:rsidTr="00565DE8">
        <w:trPr>
          <w:trHeight w:val="964"/>
        </w:trPr>
        <w:tc>
          <w:tcPr>
            <w:tcW w:w="707" w:type="pct"/>
            <w:shd w:val="clear" w:color="auto" w:fill="auto"/>
            <w:vAlign w:val="center"/>
          </w:tcPr>
          <w:p w14:paraId="01AA947D" w14:textId="1DAEF1CF" w:rsidR="00CA7046" w:rsidRPr="004B10E7" w:rsidRDefault="00565DE8" w:rsidP="00CA7046">
            <w:pPr>
              <w:pStyle w:val="Days"/>
              <w:rPr>
                <w:rFonts w:ascii="Arial Narrow" w:hAnsi="Arial Narrow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36"/>
                <w:szCs w:val="36"/>
                <w:lang w:bidi="ru-RU"/>
              </w:rPr>
              <w:t>MÅNDAG</w:t>
            </w:r>
          </w:p>
        </w:tc>
        <w:tc>
          <w:tcPr>
            <w:tcW w:w="716" w:type="pct"/>
            <w:shd w:val="clear" w:color="auto" w:fill="auto"/>
            <w:vAlign w:val="center"/>
          </w:tcPr>
          <w:p w14:paraId="080F3955" w14:textId="778A0D28" w:rsidR="00CA7046" w:rsidRPr="004B10E7" w:rsidRDefault="00565DE8" w:rsidP="00CA7046">
            <w:pPr>
              <w:pStyle w:val="Days"/>
              <w:rPr>
                <w:rFonts w:ascii="Arial Narrow" w:hAnsi="Arial Narrow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36"/>
                <w:szCs w:val="36"/>
                <w:lang w:bidi="ru-RU"/>
              </w:rPr>
              <w:t>TISDAG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4B173504" w14:textId="44C7A76F" w:rsidR="00CA7046" w:rsidRPr="004B10E7" w:rsidRDefault="00565DE8" w:rsidP="00CA7046">
            <w:pPr>
              <w:pStyle w:val="Days"/>
              <w:rPr>
                <w:rFonts w:ascii="Arial Narrow" w:hAnsi="Arial Narrow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36"/>
                <w:szCs w:val="36"/>
                <w:lang w:bidi="ru-RU"/>
              </w:rPr>
              <w:t>ONSDAG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5459C1B2" w14:textId="0D54DE5B" w:rsidR="00CA7046" w:rsidRPr="004B10E7" w:rsidRDefault="00565DE8" w:rsidP="00CA7046">
            <w:pPr>
              <w:pStyle w:val="Days"/>
              <w:rPr>
                <w:rFonts w:ascii="Arial Narrow" w:hAnsi="Arial Narrow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36"/>
                <w:szCs w:val="36"/>
                <w:lang w:bidi="ru-RU"/>
              </w:rPr>
              <w:t>TORSDAG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12689FC3" w14:textId="22C89243" w:rsidR="00CA7046" w:rsidRPr="004B10E7" w:rsidRDefault="00565DE8" w:rsidP="00CA7046">
            <w:pPr>
              <w:pStyle w:val="Days"/>
              <w:rPr>
                <w:rFonts w:ascii="Arial Narrow" w:hAnsi="Arial Narrow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36"/>
                <w:szCs w:val="36"/>
                <w:lang w:bidi="ru-RU"/>
              </w:rPr>
              <w:t>FREDAG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52C5A400" w14:textId="14B25A30" w:rsidR="00CA7046" w:rsidRPr="004B10E7" w:rsidRDefault="00565DE8" w:rsidP="00CA7046">
            <w:pPr>
              <w:pStyle w:val="Days"/>
              <w:rPr>
                <w:rFonts w:ascii="Arial Narrow" w:hAnsi="Arial Narrow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36"/>
                <w:szCs w:val="36"/>
                <w:lang w:bidi="ru-RU"/>
              </w:rPr>
              <w:t>LÖRDAG</w:t>
            </w:r>
          </w:p>
        </w:tc>
        <w:tc>
          <w:tcPr>
            <w:tcW w:w="705" w:type="pct"/>
            <w:shd w:val="clear" w:color="auto" w:fill="auto"/>
            <w:vAlign w:val="center"/>
          </w:tcPr>
          <w:p w14:paraId="03317BA1" w14:textId="3E638EC6" w:rsidR="00CA7046" w:rsidRPr="004B10E7" w:rsidRDefault="00565DE8" w:rsidP="00CA7046">
            <w:pPr>
              <w:pStyle w:val="Days"/>
              <w:rPr>
                <w:rFonts w:ascii="Arial Narrow" w:hAnsi="Arial Narrow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36"/>
                <w:szCs w:val="36"/>
                <w:lang w:bidi="ru-RU"/>
              </w:rPr>
              <w:t>SÖNDAG</w:t>
            </w:r>
          </w:p>
        </w:tc>
      </w:tr>
      <w:tr w:rsidR="00ED5F48" w:rsidRPr="004B10E7" w14:paraId="7C17943B" w14:textId="77777777" w:rsidTr="00C34FA4">
        <w:trPr>
          <w:trHeight w:val="1304"/>
        </w:trPr>
        <w:tc>
          <w:tcPr>
            <w:tcW w:w="707" w:type="pct"/>
            <w:shd w:val="clear" w:color="auto" w:fill="auto"/>
            <w:tcMar>
              <w:right w:w="142" w:type="dxa"/>
            </w:tcMar>
            <w:vAlign w:val="bottom"/>
          </w:tcPr>
          <w:p w14:paraId="3EC0A191" w14:textId="5CD4164A" w:rsidR="00ED5F48" w:rsidRPr="004B10E7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MonthStart12 \@ dddd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B39E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4B10E7">
              <w:rPr>
                <w:rFonts w:ascii="Arial Narrow" w:hAnsi="Arial Narrow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" 1 ""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right w:w="142" w:type="dxa"/>
            </w:tcMar>
            <w:vAlign w:val="bottom"/>
          </w:tcPr>
          <w:p w14:paraId="7F03151C" w14:textId="23811B01" w:rsidR="00ED5F48" w:rsidRPr="004B10E7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MonthStart12 \@ dddd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B39E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4B10E7">
              <w:rPr>
                <w:rFonts w:ascii="Arial Narrow" w:hAnsi="Arial Narrow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B39E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344DC06B" w14:textId="15E3E2D9" w:rsidR="00ED5F48" w:rsidRPr="004B10E7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MonthStart12 \@ dddd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B39E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4B10E7">
              <w:rPr>
                <w:rFonts w:ascii="Arial Narrow" w:hAnsi="Arial Narrow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B39E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D1B23"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25DB9C6B" w14:textId="0AF64063" w:rsidR="00ED5F48" w:rsidRPr="004B10E7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MonthStart12 \@ dddd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B39E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4B10E7">
              <w:rPr>
                <w:rFonts w:ascii="Arial Narrow" w:hAnsi="Arial Narrow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B39E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B39E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B39E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B39E9"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</w: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750C7CA6" w14:textId="1096E159" w:rsidR="00ED5F48" w:rsidRPr="004B10E7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MonthStart12 \@ dddd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B39E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= “</w:instrText>
            </w:r>
            <w:r w:rsidRPr="004B10E7">
              <w:rPr>
                <w:rFonts w:ascii="Arial Narrow" w:hAnsi="Arial Narrow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B39E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B39E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B39E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B39E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</w: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7B16ECF4" w14:textId="29830EB0" w:rsidR="00ED5F48" w:rsidRPr="004B10E7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MonthStart12 \@ dddd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B39E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4B10E7">
              <w:rPr>
                <w:rFonts w:ascii="Arial Narrow" w:hAnsi="Arial Narrow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B39E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=E2+1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B39E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B39E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B39E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3</w: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auto"/>
            <w:tcMar>
              <w:right w:w="142" w:type="dxa"/>
            </w:tcMar>
            <w:vAlign w:val="bottom"/>
          </w:tcPr>
          <w:p w14:paraId="398D4833" w14:textId="2452051F" w:rsidR="00ED5F48" w:rsidRPr="004B10E7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MonthStart12 \@ dddd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B39E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4B10E7">
              <w:rPr>
                <w:rFonts w:ascii="Arial Narrow" w:hAnsi="Arial Narrow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B39E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=F2+1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B39E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B39E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B39E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4</w: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4B10E7" w14:paraId="07F4FCFD" w14:textId="77777777" w:rsidTr="00C34FA4">
        <w:trPr>
          <w:trHeight w:val="1304"/>
        </w:trPr>
        <w:tc>
          <w:tcPr>
            <w:tcW w:w="707" w:type="pct"/>
            <w:shd w:val="clear" w:color="auto" w:fill="auto"/>
            <w:tcMar>
              <w:right w:w="142" w:type="dxa"/>
            </w:tcMar>
            <w:vAlign w:val="bottom"/>
          </w:tcPr>
          <w:p w14:paraId="2F9E951E" w14:textId="517D3F3E" w:rsidR="00ED5F48" w:rsidRPr="004B10E7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B39E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5</w: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right w:w="142" w:type="dxa"/>
            </w:tcMar>
            <w:vAlign w:val="bottom"/>
          </w:tcPr>
          <w:p w14:paraId="71CB7923" w14:textId="32D8241C" w:rsidR="00ED5F48" w:rsidRPr="004B10E7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B39E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6</w: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25F31A5E" w14:textId="4F46C7AE" w:rsidR="00ED5F48" w:rsidRPr="004B10E7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B39E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7</w: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7A475C4A" w14:textId="37D29CEA" w:rsidR="00ED5F48" w:rsidRPr="004B10E7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B39E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8</w: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1EAC826A" w14:textId="4A813B0B" w:rsidR="00ED5F48" w:rsidRPr="004B10E7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B39E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9</w: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5B13D5FA" w14:textId="0351596B" w:rsidR="00ED5F48" w:rsidRPr="004B10E7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=E3+1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B39E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10</w: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auto"/>
            <w:tcMar>
              <w:right w:w="142" w:type="dxa"/>
            </w:tcMar>
            <w:vAlign w:val="bottom"/>
          </w:tcPr>
          <w:p w14:paraId="2304BDE0" w14:textId="48F515C8" w:rsidR="00ED5F48" w:rsidRPr="004B10E7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=F3+1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B39E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11</w: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4B10E7" w14:paraId="67DB9DAF" w14:textId="77777777" w:rsidTr="00C34FA4">
        <w:trPr>
          <w:trHeight w:val="1304"/>
        </w:trPr>
        <w:tc>
          <w:tcPr>
            <w:tcW w:w="707" w:type="pct"/>
            <w:shd w:val="clear" w:color="auto" w:fill="auto"/>
            <w:tcMar>
              <w:right w:w="142" w:type="dxa"/>
            </w:tcMar>
            <w:vAlign w:val="bottom"/>
          </w:tcPr>
          <w:p w14:paraId="5C9A3BBE" w14:textId="3A1EB16B" w:rsidR="00ED5F48" w:rsidRPr="004B10E7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B39E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12</w: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right w:w="142" w:type="dxa"/>
            </w:tcMar>
            <w:vAlign w:val="bottom"/>
          </w:tcPr>
          <w:p w14:paraId="23F2CCF4" w14:textId="1928DD15" w:rsidR="00ED5F48" w:rsidRPr="004B10E7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B39E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13</w: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34AD79D1" w14:textId="1CBC8FA7" w:rsidR="00ED5F48" w:rsidRPr="004B10E7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B39E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14</w: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7E272435" w14:textId="07727C95" w:rsidR="00ED5F48" w:rsidRPr="004B10E7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B39E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15</w: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3EA50AED" w14:textId="0E67DB30" w:rsidR="00ED5F48" w:rsidRPr="004B10E7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B39E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16</w: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5CA101BC" w14:textId="47C35AF0" w:rsidR="00ED5F48" w:rsidRPr="004B10E7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=E4+1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B39E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17</w: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auto"/>
            <w:tcMar>
              <w:right w:w="142" w:type="dxa"/>
            </w:tcMar>
            <w:vAlign w:val="bottom"/>
          </w:tcPr>
          <w:p w14:paraId="27CC68C2" w14:textId="71280648" w:rsidR="00ED5F48" w:rsidRPr="004B10E7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=F4+1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B39E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18</w: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4B10E7" w14:paraId="2953C655" w14:textId="77777777" w:rsidTr="00C34FA4">
        <w:trPr>
          <w:trHeight w:val="1304"/>
        </w:trPr>
        <w:tc>
          <w:tcPr>
            <w:tcW w:w="707" w:type="pct"/>
            <w:shd w:val="clear" w:color="auto" w:fill="auto"/>
            <w:tcMar>
              <w:right w:w="142" w:type="dxa"/>
            </w:tcMar>
            <w:vAlign w:val="bottom"/>
          </w:tcPr>
          <w:p w14:paraId="6F3D4027" w14:textId="5A8CE80C" w:rsidR="00ED5F48" w:rsidRPr="004B10E7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B39E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19</w: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right w:w="142" w:type="dxa"/>
            </w:tcMar>
            <w:vAlign w:val="bottom"/>
          </w:tcPr>
          <w:p w14:paraId="1BD3027E" w14:textId="539050BA" w:rsidR="00ED5F48" w:rsidRPr="004B10E7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B39E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20</w: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09136C06" w14:textId="5A49C380" w:rsidR="00ED5F48" w:rsidRPr="004B10E7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B39E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21</w: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4923EA43" w14:textId="0BEAC87F" w:rsidR="00ED5F48" w:rsidRPr="004B10E7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B39E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22</w: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01DEDC25" w14:textId="1726D049" w:rsidR="00ED5F48" w:rsidRPr="004B10E7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B39E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23</w: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5DB015B6" w14:textId="795AF6F0" w:rsidR="00ED5F48" w:rsidRPr="004B10E7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=E5+1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B39E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24</w: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auto"/>
            <w:tcMar>
              <w:right w:w="142" w:type="dxa"/>
            </w:tcMar>
            <w:vAlign w:val="bottom"/>
          </w:tcPr>
          <w:p w14:paraId="473DCFA5" w14:textId="36B8FBC5" w:rsidR="00ED5F48" w:rsidRPr="004B10E7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=F5+1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B39E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25</w: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4B10E7" w14:paraId="5CCE256B" w14:textId="77777777" w:rsidTr="00C34FA4">
        <w:trPr>
          <w:trHeight w:val="1304"/>
        </w:trPr>
        <w:tc>
          <w:tcPr>
            <w:tcW w:w="707" w:type="pct"/>
            <w:shd w:val="clear" w:color="auto" w:fill="auto"/>
            <w:tcMar>
              <w:right w:w="142" w:type="dxa"/>
            </w:tcMar>
            <w:vAlign w:val="bottom"/>
          </w:tcPr>
          <w:p w14:paraId="0DEC791C" w14:textId="0F387307" w:rsidR="00ED5F48" w:rsidRPr="004B10E7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B39E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B39E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MonthEnd12 \@ d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B39E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B39E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B39E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B39E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26</w: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right w:w="142" w:type="dxa"/>
            </w:tcMar>
            <w:vAlign w:val="bottom"/>
          </w:tcPr>
          <w:p w14:paraId="43EECC90" w14:textId="11E6F23F" w:rsidR="00ED5F48" w:rsidRPr="004B10E7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B39E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B39E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MonthEnd12 \@ d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B39E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B39E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B39E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B39E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27</w: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3B2A7C4A" w14:textId="4D5764AA" w:rsidR="00ED5F48" w:rsidRPr="004B10E7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B39E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B39E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MonthEnd12 \@ d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B39E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B39E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B39E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B39E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28</w: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67EF03C3" w14:textId="54BE590D" w:rsidR="00ED5F48" w:rsidRPr="004B10E7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B39E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B39E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MonthEnd12 \@ d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B39E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B39E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B39E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B39E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29</w: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57704AB9" w14:textId="5302162A" w:rsidR="00ED5F48" w:rsidRPr="004B10E7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B39E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B39E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MonthEnd12 \@ d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B39E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B39E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B39E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B39E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30</w: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09EF70DB" w14:textId="463CD2B2" w:rsidR="00ED5F48" w:rsidRPr="004B10E7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B39E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B39E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MonthEnd12 \@ d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B39E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=E6+1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B39E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AB39E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B39E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AB39E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B39E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31</w: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auto"/>
            <w:tcMar>
              <w:right w:w="142" w:type="dxa"/>
            </w:tcMar>
            <w:vAlign w:val="bottom"/>
          </w:tcPr>
          <w:p w14:paraId="41C92646" w14:textId="3D7E9528" w:rsidR="00ED5F48" w:rsidRPr="004B10E7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B39E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B39E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MonthEnd12 \@ d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B39E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=F6+1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4B10E7" w14:paraId="043F7B53" w14:textId="77777777" w:rsidTr="00C34FA4">
        <w:trPr>
          <w:trHeight w:val="1304"/>
        </w:trPr>
        <w:tc>
          <w:tcPr>
            <w:tcW w:w="707" w:type="pct"/>
            <w:shd w:val="clear" w:color="auto" w:fill="auto"/>
            <w:tcMar>
              <w:right w:w="142" w:type="dxa"/>
            </w:tcMar>
            <w:vAlign w:val="bottom"/>
          </w:tcPr>
          <w:p w14:paraId="6B7E597A" w14:textId="232D5275" w:rsidR="00ED5F48" w:rsidRPr="004B10E7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B39E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MonthEnd12 \@ d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right w:w="142" w:type="dxa"/>
            </w:tcMar>
            <w:vAlign w:val="bottom"/>
          </w:tcPr>
          <w:p w14:paraId="693B94D4" w14:textId="1114F334" w:rsidR="00ED5F48" w:rsidRPr="004B10E7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B39E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MonthEnd12 \@ d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2DC97E6E" w14:textId="77777777" w:rsidR="00ED5F48" w:rsidRPr="004B10E7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26040DA4" w14:textId="77777777" w:rsidR="00ED5F48" w:rsidRPr="004B10E7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048C1197" w14:textId="77777777" w:rsidR="00ED5F48" w:rsidRPr="004B10E7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0C8B8C80" w14:textId="77777777" w:rsidR="00ED5F48" w:rsidRPr="004B10E7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05" w:type="pct"/>
            <w:shd w:val="clear" w:color="auto" w:fill="auto"/>
            <w:tcMar>
              <w:right w:w="142" w:type="dxa"/>
            </w:tcMar>
            <w:vAlign w:val="bottom"/>
          </w:tcPr>
          <w:p w14:paraId="6099B848" w14:textId="77777777" w:rsidR="00ED5F48" w:rsidRPr="004B10E7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</w:p>
        </w:tc>
      </w:tr>
    </w:tbl>
    <w:p w14:paraId="50D5D5A5" w14:textId="77777777" w:rsidR="00ED5F48" w:rsidRPr="004B10E7" w:rsidRDefault="00ED5F48" w:rsidP="00CA7046">
      <w:pPr>
        <w:pStyle w:val="a5"/>
        <w:rPr>
          <w:rFonts w:ascii="Arial Narrow" w:hAnsi="Arial Narrow"/>
          <w:b/>
          <w:bCs/>
          <w:noProof/>
          <w:color w:val="auto"/>
          <w:sz w:val="2"/>
          <w:szCs w:val="2"/>
        </w:rPr>
      </w:pPr>
    </w:p>
    <w:sectPr w:rsidR="00ED5F48" w:rsidRPr="004B10E7" w:rsidSect="00CA7046">
      <w:pgSz w:w="16838" w:h="11906" w:orient="landscape" w:code="9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8B797E7" w14:textId="77777777" w:rsidR="00005407" w:rsidRDefault="00005407">
      <w:pPr>
        <w:spacing w:after="0"/>
      </w:pPr>
      <w:r>
        <w:separator/>
      </w:r>
    </w:p>
  </w:endnote>
  <w:endnote w:type="continuationSeparator" w:id="0">
    <w:p w14:paraId="31AFF9CA" w14:textId="77777777" w:rsidR="00005407" w:rsidRDefault="00005407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8769484" w14:textId="77777777" w:rsidR="00005407" w:rsidRDefault="00005407">
      <w:pPr>
        <w:spacing w:after="0"/>
      </w:pPr>
      <w:r>
        <w:separator/>
      </w:r>
    </w:p>
  </w:footnote>
  <w:footnote w:type="continuationSeparator" w:id="0">
    <w:p w14:paraId="3C779554" w14:textId="77777777" w:rsidR="00005407" w:rsidRDefault="00005407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3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2"/>
    <w:docVar w:name="MonthEnd10" w:val="31.10.2022"/>
    <w:docVar w:name="MonthEnd11" w:val="30.11.2022"/>
    <w:docVar w:name="MonthEnd12" w:val="31.12.2022"/>
    <w:docVar w:name="MonthEnd2" w:val="28.02.2022"/>
    <w:docVar w:name="MonthEnd3" w:val="31.03.2022"/>
    <w:docVar w:name="MonthEnd4" w:val="30.04.2022"/>
    <w:docVar w:name="MonthEnd5" w:val="31.05.2022"/>
    <w:docVar w:name="MonthEnd6" w:val="30.06.2022"/>
    <w:docVar w:name="MonthEnd7" w:val="31.07.2022"/>
    <w:docVar w:name="MonthEnd8" w:val="31.08.2022"/>
    <w:docVar w:name="MonthEnd9" w:val="30.09.2022"/>
    <w:docVar w:name="Months" w:val="12"/>
    <w:docVar w:name="MonthStart1" w:val="01.01.2022"/>
    <w:docVar w:name="MonthStart10" w:val="01.10.2022"/>
    <w:docVar w:name="MonthStart11" w:val="01.11.2022"/>
    <w:docVar w:name="MonthStart12" w:val="01.12.2022"/>
    <w:docVar w:name="MonthStart2" w:val="01.02.2022"/>
    <w:docVar w:name="MonthStart3" w:val="01.03.2022"/>
    <w:docVar w:name="MonthStart4" w:val="01.04.2022"/>
    <w:docVar w:name="MonthStart5" w:val="01.05.2022"/>
    <w:docVar w:name="MonthStart6" w:val="01.06.2022"/>
    <w:docVar w:name="MonthStart7" w:val="01.07.2022"/>
    <w:docVar w:name="MonthStart8" w:val="01.08.2022"/>
    <w:docVar w:name="MonthStart9" w:val="01.09.2022"/>
    <w:docVar w:name="MonthStartLast" w:val="12/1/2012"/>
    <w:docVar w:name="WeekStart" w:val="понедельник"/>
  </w:docVars>
  <w:rsids>
    <w:rsidRoot w:val="00285C1D"/>
    <w:rsid w:val="00005407"/>
    <w:rsid w:val="0003030C"/>
    <w:rsid w:val="0005357B"/>
    <w:rsid w:val="00071356"/>
    <w:rsid w:val="00097A25"/>
    <w:rsid w:val="000A464E"/>
    <w:rsid w:val="000A5A57"/>
    <w:rsid w:val="000C73C1"/>
    <w:rsid w:val="001274F3"/>
    <w:rsid w:val="00151CCE"/>
    <w:rsid w:val="001B01F9"/>
    <w:rsid w:val="001C41F9"/>
    <w:rsid w:val="00262578"/>
    <w:rsid w:val="00285C1D"/>
    <w:rsid w:val="003327F5"/>
    <w:rsid w:val="00340CAF"/>
    <w:rsid w:val="003C0D41"/>
    <w:rsid w:val="003D1B23"/>
    <w:rsid w:val="003E085C"/>
    <w:rsid w:val="003E7B3A"/>
    <w:rsid w:val="00416364"/>
    <w:rsid w:val="00431B29"/>
    <w:rsid w:val="00440416"/>
    <w:rsid w:val="004508C9"/>
    <w:rsid w:val="004536C7"/>
    <w:rsid w:val="00462EAD"/>
    <w:rsid w:val="00473FD5"/>
    <w:rsid w:val="004A6170"/>
    <w:rsid w:val="004B10E7"/>
    <w:rsid w:val="004F6AAC"/>
    <w:rsid w:val="00512F2D"/>
    <w:rsid w:val="00565DE8"/>
    <w:rsid w:val="00570FBB"/>
    <w:rsid w:val="00583B82"/>
    <w:rsid w:val="00586573"/>
    <w:rsid w:val="005923AC"/>
    <w:rsid w:val="005D5149"/>
    <w:rsid w:val="005E656F"/>
    <w:rsid w:val="00667021"/>
    <w:rsid w:val="006751C8"/>
    <w:rsid w:val="006974E1"/>
    <w:rsid w:val="006A5A7B"/>
    <w:rsid w:val="006B6899"/>
    <w:rsid w:val="006C0896"/>
    <w:rsid w:val="006F513E"/>
    <w:rsid w:val="00705E7D"/>
    <w:rsid w:val="00725708"/>
    <w:rsid w:val="007C0139"/>
    <w:rsid w:val="007D45A1"/>
    <w:rsid w:val="007F564D"/>
    <w:rsid w:val="00851EB5"/>
    <w:rsid w:val="00864470"/>
    <w:rsid w:val="008B1201"/>
    <w:rsid w:val="008F0928"/>
    <w:rsid w:val="008F16F7"/>
    <w:rsid w:val="009164BA"/>
    <w:rsid w:val="009166BD"/>
    <w:rsid w:val="009238A6"/>
    <w:rsid w:val="00970645"/>
    <w:rsid w:val="00977AAE"/>
    <w:rsid w:val="00996E56"/>
    <w:rsid w:val="00997268"/>
    <w:rsid w:val="00A12667"/>
    <w:rsid w:val="00A14581"/>
    <w:rsid w:val="00A20E4C"/>
    <w:rsid w:val="00AA23D3"/>
    <w:rsid w:val="00AA3C50"/>
    <w:rsid w:val="00AB39E9"/>
    <w:rsid w:val="00AD2AFB"/>
    <w:rsid w:val="00AE302A"/>
    <w:rsid w:val="00AE36BB"/>
    <w:rsid w:val="00B37C7E"/>
    <w:rsid w:val="00B55BC3"/>
    <w:rsid w:val="00B65B09"/>
    <w:rsid w:val="00B85583"/>
    <w:rsid w:val="00B9476B"/>
    <w:rsid w:val="00BC3952"/>
    <w:rsid w:val="00BD0B9B"/>
    <w:rsid w:val="00BE5AB8"/>
    <w:rsid w:val="00BF49DC"/>
    <w:rsid w:val="00C34FA4"/>
    <w:rsid w:val="00C44DFB"/>
    <w:rsid w:val="00C6519B"/>
    <w:rsid w:val="00C70F21"/>
    <w:rsid w:val="00C7354B"/>
    <w:rsid w:val="00C800AA"/>
    <w:rsid w:val="00C91F9B"/>
    <w:rsid w:val="00CA16B1"/>
    <w:rsid w:val="00CA7046"/>
    <w:rsid w:val="00CF7A96"/>
    <w:rsid w:val="00D9676A"/>
    <w:rsid w:val="00DE32AC"/>
    <w:rsid w:val="00E1407A"/>
    <w:rsid w:val="00E33F1A"/>
    <w:rsid w:val="00E50BDE"/>
    <w:rsid w:val="00E774CD"/>
    <w:rsid w:val="00E77E1D"/>
    <w:rsid w:val="00E97684"/>
    <w:rsid w:val="00ED5F48"/>
    <w:rsid w:val="00ED75B6"/>
    <w:rsid w:val="00F01861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298</Words>
  <Characters>1701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2021-06-23T11:57:00Z</dcterms:created>
  <dcterms:modified xsi:type="dcterms:W3CDTF">2021-06-23T11:57:00Z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