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670286" w:rsidRPr="00F10C82" w14:paraId="31547B57" w14:textId="31763499" w:rsidTr="002723EB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748"/>
              <w:gridCol w:w="1611"/>
              <w:gridCol w:w="795"/>
              <w:gridCol w:w="699"/>
            </w:tblGrid>
            <w:tr w:rsidR="00670286" w:rsidRPr="00F10C82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670286" w:rsidRPr="00F10C82" w:rsidRDefault="00670286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43472086" w:rsidR="00670286" w:rsidRPr="00F10C82" w:rsidRDefault="00F10C82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NOVEMBER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48A31ABC" w:rsidR="00670286" w:rsidRPr="00F10C82" w:rsidRDefault="00670286" w:rsidP="00F10C82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670286" w:rsidRPr="00F10C82" w:rsidRDefault="00670286" w:rsidP="00F10C82">
                  <w:pPr>
                    <w:pStyle w:val="ad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670286" w:rsidRPr="00F10C82" w:rsidRDefault="00670286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670286" w:rsidRPr="00F10C82" w14:paraId="2F1D1CB1" w14:textId="77777777" w:rsidTr="00235F0C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70C0"/>
                  <w:vAlign w:val="center"/>
                </w:tcPr>
                <w:p w14:paraId="41F5A610" w14:textId="0FF8351D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vAlign w:val="center"/>
                </w:tcPr>
                <w:p w14:paraId="07F09500" w14:textId="5B54D0CD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00B0F0"/>
                  <w:vAlign w:val="center"/>
                </w:tcPr>
                <w:p w14:paraId="3390C4AB" w14:textId="2A8B9963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vAlign w:val="center"/>
                </w:tcPr>
                <w:p w14:paraId="53D59947" w14:textId="4AB2664C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E5C335"/>
                  <w:vAlign w:val="center"/>
                </w:tcPr>
                <w:p w14:paraId="44662BBC" w14:textId="2E701FF3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vAlign w:val="center"/>
                </w:tcPr>
                <w:p w14:paraId="1EA89734" w14:textId="6DAB3314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vAlign w:val="center"/>
                </w:tcPr>
                <w:p w14:paraId="44BD5971" w14:textId="0B5F4C16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670286" w:rsidRPr="00F10C82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247446D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036D9C2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42617692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736A8E7B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6196BBA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35D7110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557DE1C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5B9A8F2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4BEF50F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076A65E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472E46F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218B33D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7E45FB8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17B0A52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2EAA77D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7297A84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330C5B0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711E2432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67D5850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7006935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26B9A73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4EF6F8A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73854C02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387C4AEF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05E0D79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488EA193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089F5B1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208BBDF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4164A87B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622B859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64D0A13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1BA733B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5A0A824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0719368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371D7B9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5F70CD1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5270773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67E32A31" w14:textId="77777777" w:rsidR="00670286" w:rsidRPr="00F10C82" w:rsidRDefault="00670286" w:rsidP="00F10C82">
            <w:pPr>
              <w:pStyle w:val="ad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center"/>
          </w:tcPr>
          <w:p w14:paraId="1A791A9E" w14:textId="68A401AB" w:rsidR="00670286" w:rsidRPr="00F10C82" w:rsidRDefault="00F10C82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DECEMBER</w:t>
            </w:r>
          </w:p>
          <w:p w14:paraId="3D8BA562" w14:textId="6E7497DC" w:rsidR="00670286" w:rsidRPr="00F10C82" w:rsidRDefault="00670286" w:rsidP="00F10C82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F10C82">
              <w:rPr>
                <w:rFonts w:ascii="Arial Narrow" w:hAnsi="Arial Narrow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17"/>
              <w:gridCol w:w="1394"/>
              <w:gridCol w:w="817"/>
              <w:gridCol w:w="818"/>
            </w:tblGrid>
            <w:tr w:rsidR="00670286" w:rsidRPr="00F10C82" w14:paraId="6F1FACE9" w14:textId="77777777" w:rsidTr="0063313B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0885C354" w14:textId="77777777" w:rsidR="00670286" w:rsidRPr="00F10C82" w:rsidRDefault="00670286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EA31FA5" w14:textId="1F50AD58" w:rsidR="00670286" w:rsidRPr="00F10C82" w:rsidRDefault="00F10C82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JANUARY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2301C446" w14:textId="0979D8B8" w:rsidR="00670286" w:rsidRPr="00F10C82" w:rsidRDefault="00670286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15D38846" w14:textId="77777777" w:rsidR="00670286" w:rsidRPr="00F10C82" w:rsidRDefault="00670286" w:rsidP="00F10C82">
                  <w:pPr>
                    <w:pStyle w:val="ad"/>
                    <w:spacing w:after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D394B6D" w14:textId="77777777" w:rsidR="00670286" w:rsidRPr="00F10C82" w:rsidRDefault="00670286" w:rsidP="00F10C82">
            <w:pPr>
              <w:pStyle w:val="Months"/>
              <w:ind w:left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49"/>
              <w:gridCol w:w="549"/>
              <w:gridCol w:w="549"/>
            </w:tblGrid>
            <w:tr w:rsidR="00670286" w:rsidRPr="00F10C82" w14:paraId="4C9BADD0" w14:textId="77777777" w:rsidTr="0063313B">
              <w:trPr>
                <w:trHeight w:val="170"/>
              </w:trPr>
              <w:tc>
                <w:tcPr>
                  <w:tcW w:w="713" w:type="pct"/>
                  <w:tcBorders>
                    <w:bottom w:val="single" w:sz="4" w:space="0" w:color="auto"/>
                  </w:tcBorders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A0F53EA" w14:textId="2D440EC7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MÅ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7030A0"/>
                  <w:tcMar>
                    <w:left w:w="0" w:type="dxa"/>
                    <w:right w:w="0" w:type="dxa"/>
                  </w:tcMar>
                  <w:vAlign w:val="center"/>
                </w:tcPr>
                <w:p w14:paraId="0912FE25" w14:textId="4FB81358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00B0F0"/>
                  <w:tcMar>
                    <w:left w:w="0" w:type="dxa"/>
                    <w:right w:w="0" w:type="dxa"/>
                  </w:tcMar>
                  <w:vAlign w:val="center"/>
                </w:tcPr>
                <w:p w14:paraId="38AC8584" w14:textId="7580C011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ON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5D9D42"/>
                  <w:tcMar>
                    <w:left w:w="0" w:type="dxa"/>
                    <w:right w:w="0" w:type="dxa"/>
                  </w:tcMar>
                  <w:vAlign w:val="center"/>
                </w:tcPr>
                <w:p w14:paraId="4D8AFC02" w14:textId="2CAADCB1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TO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E5C335"/>
                  <w:tcMar>
                    <w:left w:w="0" w:type="dxa"/>
                    <w:right w:w="0" w:type="dxa"/>
                  </w:tcMar>
                  <w:vAlign w:val="center"/>
                </w:tcPr>
                <w:p w14:paraId="67F2B782" w14:textId="04260C40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FR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F28021"/>
                  <w:tcMar>
                    <w:left w:w="0" w:type="dxa"/>
                    <w:right w:w="0" w:type="dxa"/>
                  </w:tcMar>
                  <w:vAlign w:val="center"/>
                </w:tcPr>
                <w:p w14:paraId="6576EDCF" w14:textId="2A285981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LÖ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D25A79" w:themeFill="accent6"/>
                  <w:tcMar>
                    <w:left w:w="0" w:type="dxa"/>
                    <w:right w:w="0" w:type="dxa"/>
                  </w:tcMar>
                  <w:vAlign w:val="center"/>
                </w:tcPr>
                <w:p w14:paraId="1E8E1A82" w14:textId="58D0C952" w:rsidR="00670286" w:rsidRPr="00F10C82" w:rsidRDefault="00F10C82" w:rsidP="00F10C82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SÖ</w:t>
                  </w:r>
                </w:p>
              </w:tc>
            </w:tr>
            <w:tr w:rsidR="00670286" w:rsidRPr="00F10C82" w14:paraId="3D97CC3F" w14:textId="77777777" w:rsidTr="0063313B">
              <w:trPr>
                <w:trHeight w:val="170"/>
              </w:trPr>
              <w:tc>
                <w:tcPr>
                  <w:tcW w:w="713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0B67F46F" w14:textId="2C3C9BE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понедельник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" 1 ""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E190112" w14:textId="46F1C5D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вторник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04AD29A" w14:textId="2969BA9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среда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7E273A" w14:textId="76E968F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четверг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FB3A845" w14:textId="1512886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пятница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A4B54DB" w14:textId="32AA430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7031DB7" w14:textId="1C2B2CB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MonthStart1 \@ dddd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суббота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“</w:instrText>
                  </w:r>
                  <w:r w:rsidRPr="00F10C82">
                    <w:rPr>
                      <w:rFonts w:ascii="Arial Narrow" w:hAnsi="Arial Narrow" w:cs="Calibri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воскресенье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" 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&lt;&gt; 0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5C12A049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38373C4" w14:textId="367CB6D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=G2+1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FCE8BD" w14:textId="6C689A26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797FE3" w14:textId="707667C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2C1084" w14:textId="3F13562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8264C2" w14:textId="1BB1408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F6020EB" w14:textId="5F3C6224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BCB4B" w14:textId="2367CBC3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7DA25549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19BF885" w14:textId="18EC23BC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=G3+1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99E4A6" w14:textId="0D48080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5E5A872" w14:textId="033DCA01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7BE5B9" w14:textId="3942DB4B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A28A88B" w14:textId="3CF72533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D6E17F" w14:textId="696A542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295887F" w14:textId="3F07B07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16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3908527E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7AED9F6" w14:textId="5185FDC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=G4+1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ECA9BA" w14:textId="770FF30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382BF9" w14:textId="6805D250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19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FBBC6A" w14:textId="4D24469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77D086" w14:textId="53B0A863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87905B" w14:textId="0D00E835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22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9B2AC" w14:textId="790D49F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23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0E606297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F5175BB" w14:textId="30A175B8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23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=G5+1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24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1E4520" w14:textId="5D01B3D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24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25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EAD52" w14:textId="3CA52B4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25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=B6+1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26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5C14AF" w14:textId="00ACE93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=C6+1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27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9234A6" w14:textId="67178A0E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=D6+1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28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FA8B30" w14:textId="69A46B6D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28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=E6+1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29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BA83D6" w14:textId="0ADA186A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29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=F6+1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t>30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  <w:lang w:bidi="ru-RU"/>
                    </w:rPr>
                    <w:fldChar w:fldCharType="end"/>
                  </w:r>
                </w:p>
              </w:tc>
            </w:tr>
            <w:tr w:rsidR="00670286" w:rsidRPr="00F10C82" w14:paraId="0505F3EE" w14:textId="77777777" w:rsidTr="0063313B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2B2F707" w14:textId="38CAE73B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30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=G6+1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t>31</w: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6BB810D" w14:textId="59AD9D59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 0,""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IF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&lt;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DocVariable MonthEnd1 \@ d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="00B90CA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begin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=A7+1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separate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>31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instrText xml:space="preserve"> "" </w:instrText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  <w:r w:rsidRPr="00F10C82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52A614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BA2109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A9232F5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B9AEED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22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78B6B3" w14:textId="77777777" w:rsidR="00670286" w:rsidRPr="00F10C82" w:rsidRDefault="00670286" w:rsidP="00F10C82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D25A79"/>
                      <w:sz w:val="22"/>
                    </w:rPr>
                  </w:pPr>
                </w:p>
              </w:tc>
            </w:tr>
          </w:tbl>
          <w:p w14:paraId="1ECCA774" w14:textId="77777777" w:rsidR="00670286" w:rsidRPr="00F10C82" w:rsidRDefault="00670286" w:rsidP="00F10C82">
            <w:pPr>
              <w:pStyle w:val="ad"/>
              <w:spacing w:after="0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F10C82" w:rsidRDefault="00ED5F48" w:rsidP="00F10C82">
      <w:pPr>
        <w:pStyle w:val="Months"/>
        <w:ind w:left="0"/>
        <w:jc w:val="center"/>
        <w:rPr>
          <w:rFonts w:ascii="Arial Narrow" w:hAnsi="Arial Narrow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F10C82" w14:paraId="1C608AFC" w14:textId="77777777" w:rsidTr="00235F0C">
        <w:trPr>
          <w:trHeight w:val="340"/>
        </w:trPr>
        <w:tc>
          <w:tcPr>
            <w:tcW w:w="707" w:type="pct"/>
            <w:shd w:val="clear" w:color="auto" w:fill="0070C0"/>
            <w:vAlign w:val="center"/>
          </w:tcPr>
          <w:p w14:paraId="01AA947D" w14:textId="4C5B2067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7030A0"/>
            <w:vAlign w:val="center"/>
          </w:tcPr>
          <w:p w14:paraId="080F3955" w14:textId="3BEFF23A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00B0F0"/>
            <w:vAlign w:val="center"/>
          </w:tcPr>
          <w:p w14:paraId="4B173504" w14:textId="35CB6EFD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5D9D42"/>
            <w:vAlign w:val="center"/>
          </w:tcPr>
          <w:p w14:paraId="5459C1B2" w14:textId="694D3BBB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E5C335"/>
            <w:vAlign w:val="center"/>
          </w:tcPr>
          <w:p w14:paraId="12689FC3" w14:textId="19683282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F28021"/>
            <w:vAlign w:val="center"/>
          </w:tcPr>
          <w:p w14:paraId="52C5A400" w14:textId="19ADD07F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D25A79" w:themeFill="accent6"/>
            <w:vAlign w:val="center"/>
          </w:tcPr>
          <w:p w14:paraId="03317BA1" w14:textId="54A19AC5" w:rsidR="006F5860" w:rsidRPr="00F10C82" w:rsidRDefault="00F10C82" w:rsidP="00F10C82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 w:rsidRPr="00F10C8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F10C82" w14:paraId="7C17943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7C9405F4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понедельник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" 1 ""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11F54E1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вторник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86610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7E5304F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среда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A924CA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2A65885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3DE384B3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пятница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441CD58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суббота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294D58D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MonthStart12 \@ dddd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четверг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“</w:instrText>
            </w:r>
            <w:r w:rsidRPr="00E35706">
              <w:rPr>
                <w:rFonts w:ascii="Arial Narrow" w:hAnsi="Arial Narrow" w:cs="Calibri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воскресенье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" 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&lt;&gt; 0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4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4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7F4FCFD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5DF8B5D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=G2+1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35BF76E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2D3F1B7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5174826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35C5B6D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3D1F0F2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71DCB44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11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67DB9DAF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21C524A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=G3+1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2BFD330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165E2F5D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14287CA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15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55F040F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528718A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1A1D336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18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2953C655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32544E9F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=G4+1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19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5C7901CA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11BC158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261AEE52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22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08ECB9DC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23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101CF401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24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6C4357E0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t>25</w: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5CCE256B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4E334408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25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=G5+1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26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2FB8FD1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27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235331F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=B6+1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28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3D5E3669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28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=C6+1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29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3B3D2AAB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29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=D6+1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30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3A303555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=E6+1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t>31</w: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713B78C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=F6+1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  <w:lang w:bidi="ru-RU"/>
              </w:rPr>
              <w:fldChar w:fldCharType="end"/>
            </w:r>
          </w:p>
        </w:tc>
      </w:tr>
      <w:tr w:rsidR="00ED5F48" w:rsidRPr="00F10C82" w14:paraId="043F7B53" w14:textId="77777777" w:rsidTr="005A35D5">
        <w:trPr>
          <w:trHeight w:val="124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4C5C25CE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=G6+1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60F7539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B90CA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0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 0,""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IF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&lt;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DocVariable MonthEnd12 \@ d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FA5682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begin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=A7+1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separate"/>
            </w:r>
            <w:r w:rsidR="003C4F96"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>31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instrText xml:space="preserve"> "" </w:instrText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  <w:r w:rsidRPr="00E35706"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6"/>
                <w:szCs w:val="3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E35706" w:rsidRDefault="00ED5F48" w:rsidP="00F10C82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D25A79"/>
                <w:sz w:val="36"/>
                <w:szCs w:val="36"/>
              </w:rPr>
            </w:pPr>
          </w:p>
        </w:tc>
      </w:tr>
    </w:tbl>
    <w:p w14:paraId="50D5D5A5" w14:textId="77777777" w:rsidR="00ED5F48" w:rsidRPr="00F10C82" w:rsidRDefault="00ED5F48" w:rsidP="00F10C82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F10C82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F6D3DD" w14:textId="77777777" w:rsidR="00EB1D91" w:rsidRDefault="00EB1D91">
      <w:pPr>
        <w:spacing w:after="0"/>
      </w:pPr>
      <w:r>
        <w:separator/>
      </w:r>
    </w:p>
  </w:endnote>
  <w:endnote w:type="continuationSeparator" w:id="0">
    <w:p w14:paraId="63A0F46A" w14:textId="77777777" w:rsidR="00EB1D91" w:rsidRDefault="00EB1D9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F97B99" w14:textId="77777777" w:rsidR="00EB1D91" w:rsidRDefault="00EB1D91">
      <w:pPr>
        <w:spacing w:after="0"/>
      </w:pPr>
      <w:r>
        <w:separator/>
      </w:r>
    </w:p>
  </w:footnote>
  <w:footnote w:type="continuationSeparator" w:id="0">
    <w:p w14:paraId="4EE5BF0A" w14:textId="77777777" w:rsidR="00EB1D91" w:rsidRDefault="00EB1D9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319C"/>
    <w:rsid w:val="00046855"/>
    <w:rsid w:val="0005357B"/>
    <w:rsid w:val="00071356"/>
    <w:rsid w:val="00097A25"/>
    <w:rsid w:val="000A5A57"/>
    <w:rsid w:val="00105630"/>
    <w:rsid w:val="00125A9F"/>
    <w:rsid w:val="001274F3"/>
    <w:rsid w:val="00151CCE"/>
    <w:rsid w:val="001B01F9"/>
    <w:rsid w:val="001C41F9"/>
    <w:rsid w:val="00235F0C"/>
    <w:rsid w:val="002723EB"/>
    <w:rsid w:val="00285C1D"/>
    <w:rsid w:val="002A6420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16C5"/>
    <w:rsid w:val="00416364"/>
    <w:rsid w:val="00431B29"/>
    <w:rsid w:val="00440416"/>
    <w:rsid w:val="00462EAD"/>
    <w:rsid w:val="0049141C"/>
    <w:rsid w:val="004A6170"/>
    <w:rsid w:val="004C2B84"/>
    <w:rsid w:val="004F6AAC"/>
    <w:rsid w:val="00504E80"/>
    <w:rsid w:val="00512F2D"/>
    <w:rsid w:val="00566E9C"/>
    <w:rsid w:val="00570FBB"/>
    <w:rsid w:val="00583B82"/>
    <w:rsid w:val="005923AC"/>
    <w:rsid w:val="005A35D5"/>
    <w:rsid w:val="005D5149"/>
    <w:rsid w:val="005E656F"/>
    <w:rsid w:val="0060265B"/>
    <w:rsid w:val="00627378"/>
    <w:rsid w:val="00667021"/>
    <w:rsid w:val="00670286"/>
    <w:rsid w:val="006974E1"/>
    <w:rsid w:val="006B6899"/>
    <w:rsid w:val="006C0896"/>
    <w:rsid w:val="006C26DB"/>
    <w:rsid w:val="006F513E"/>
    <w:rsid w:val="006F5860"/>
    <w:rsid w:val="00716029"/>
    <w:rsid w:val="0075629F"/>
    <w:rsid w:val="007A28B3"/>
    <w:rsid w:val="007A5478"/>
    <w:rsid w:val="007C0139"/>
    <w:rsid w:val="007D45A1"/>
    <w:rsid w:val="007D7864"/>
    <w:rsid w:val="007F564D"/>
    <w:rsid w:val="00831CC0"/>
    <w:rsid w:val="00844EB7"/>
    <w:rsid w:val="008B1201"/>
    <w:rsid w:val="008B7546"/>
    <w:rsid w:val="008F16F7"/>
    <w:rsid w:val="008F6F13"/>
    <w:rsid w:val="009053D9"/>
    <w:rsid w:val="00907BEC"/>
    <w:rsid w:val="009164BA"/>
    <w:rsid w:val="009166BD"/>
    <w:rsid w:val="009534C5"/>
    <w:rsid w:val="00977AAE"/>
    <w:rsid w:val="00996E56"/>
    <w:rsid w:val="00997268"/>
    <w:rsid w:val="009D45E5"/>
    <w:rsid w:val="009F5EA3"/>
    <w:rsid w:val="00A12667"/>
    <w:rsid w:val="00A14581"/>
    <w:rsid w:val="00A20E4C"/>
    <w:rsid w:val="00A86610"/>
    <w:rsid w:val="00A924CA"/>
    <w:rsid w:val="00AA23D3"/>
    <w:rsid w:val="00AA3C50"/>
    <w:rsid w:val="00AA567E"/>
    <w:rsid w:val="00AC6C00"/>
    <w:rsid w:val="00AE302A"/>
    <w:rsid w:val="00AE36BB"/>
    <w:rsid w:val="00B107D7"/>
    <w:rsid w:val="00B37C7E"/>
    <w:rsid w:val="00B65B09"/>
    <w:rsid w:val="00B85583"/>
    <w:rsid w:val="00B90CA6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1F9B"/>
    <w:rsid w:val="00CF6166"/>
    <w:rsid w:val="00D15DB7"/>
    <w:rsid w:val="00D40193"/>
    <w:rsid w:val="00D47677"/>
    <w:rsid w:val="00DA0093"/>
    <w:rsid w:val="00DE32AC"/>
    <w:rsid w:val="00E1407A"/>
    <w:rsid w:val="00E33F1A"/>
    <w:rsid w:val="00E35706"/>
    <w:rsid w:val="00E50BDE"/>
    <w:rsid w:val="00E774CD"/>
    <w:rsid w:val="00E77E1D"/>
    <w:rsid w:val="00E86793"/>
    <w:rsid w:val="00E97684"/>
    <w:rsid w:val="00EB1D91"/>
    <w:rsid w:val="00EB3BAD"/>
    <w:rsid w:val="00ED5F48"/>
    <w:rsid w:val="00ED75B6"/>
    <w:rsid w:val="00EF46CB"/>
    <w:rsid w:val="00EF6BA9"/>
    <w:rsid w:val="00F02E73"/>
    <w:rsid w:val="00F10C82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2021-06-23T11:55:00Z</dcterms:created>
  <dcterms:modified xsi:type="dcterms:W3CDTF">2021-06-23T11:55:00Z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