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0200BA55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2021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3F4C46F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699AAE6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55824F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5F029FA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20BE9F5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7179029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576F7C9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2665CBA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6C1BB3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4765038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4F18C6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A23414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4F64A6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111083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01F8FAE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7AA7AA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3A9DF2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B119A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5513A36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44DA3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28596B3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3172AA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1F103B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4A5110F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6FE064E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40C4F8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262F103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6025804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3F87166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94318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6CC1757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89FDC4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00D296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7CF39AA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7522F6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0B4C02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4E4F89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766E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D7C5A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3766ED" w:rsidRPr="00F93B1A" w14:paraId="02CB1D42" w14:textId="77777777" w:rsidTr="003766ED">
        <w:tc>
          <w:tcPr>
            <w:tcW w:w="2500" w:type="pct"/>
            <w:vAlign w:val="center"/>
          </w:tcPr>
          <w:p w14:paraId="20FCBA56" w14:textId="77777777" w:rsidR="003766ED" w:rsidRPr="00F93B1A" w:rsidRDefault="003766ED" w:rsidP="003766ED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1A853190" w14:textId="77777777" w:rsidR="003766ED" w:rsidRPr="00F93B1A" w:rsidRDefault="003766ED" w:rsidP="003766ED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2022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452E2C71" w14:textId="77777777" w:rsidR="003766ED" w:rsidRPr="00F93B1A" w:rsidRDefault="003766ED" w:rsidP="003766ED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3766ED" w:rsidRPr="00F93B1A" w14:paraId="0A4DCB3A" w14:textId="77777777" w:rsidTr="003766ED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76BBF20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B8FF177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C2F169A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58310E0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002B2FD4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13D69250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29B7C6AE" w14:textId="77777777" w:rsidR="003766ED" w:rsidRPr="00F93B1A" w:rsidRDefault="003766ED" w:rsidP="003766ED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3766ED" w:rsidRPr="00F93B1A" w14:paraId="6C74CA0A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57A16BB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C6F9A6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64167E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FBAA9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68CBE6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62FC9D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281E682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3766ED" w:rsidRPr="00F93B1A" w14:paraId="7D2569D7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77C00B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80F3ABE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4D4F35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E48956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755D1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803130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2EBDA6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3766ED" w:rsidRPr="00F93B1A" w14:paraId="06AA08BF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5A5C90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9DB2BD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DEDFDF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3F0E0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92BB6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DE9598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F1DD61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3766ED" w:rsidRPr="00F93B1A" w14:paraId="6748E076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441E2E33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4DF37D0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6D05E0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8717A5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A31AC4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469490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2BE3D77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3766ED" w:rsidRPr="00F93B1A" w14:paraId="1676A403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1D7EDB9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C7D0C4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A09ABD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5D0C97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B8E516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9238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1613F3A4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3766ED" w:rsidRPr="00F93B1A" w14:paraId="1447C584" w14:textId="77777777" w:rsidTr="003766ED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07EBADD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D39DD4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5ABD48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1C6951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01336D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1E9EC2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8BD6139" w14:textId="77777777" w:rsidR="003766ED" w:rsidRPr="00F93B1A" w:rsidRDefault="003766ED" w:rsidP="003766ED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53E79" w14:textId="77777777" w:rsidR="00805915" w:rsidRDefault="00805915">
      <w:pPr>
        <w:spacing w:after="0"/>
      </w:pPr>
      <w:r>
        <w:separator/>
      </w:r>
    </w:p>
  </w:endnote>
  <w:endnote w:type="continuationSeparator" w:id="0">
    <w:p w14:paraId="6BEA7AB8" w14:textId="77777777" w:rsidR="00805915" w:rsidRDefault="008059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7D508" w14:textId="77777777" w:rsidR="00805915" w:rsidRDefault="00805915">
      <w:pPr>
        <w:spacing w:after="0"/>
      </w:pPr>
      <w:r>
        <w:separator/>
      </w:r>
    </w:p>
  </w:footnote>
  <w:footnote w:type="continuationSeparator" w:id="0">
    <w:p w14:paraId="6A528787" w14:textId="77777777" w:rsidR="00805915" w:rsidRDefault="008059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766ED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05915"/>
    <w:rsid w:val="0089092E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2021-06-29T12:29:00Z</dcterms:created>
  <dcterms:modified xsi:type="dcterms:W3CDTF">2021-06-29T12:29:00Z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