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3897A9E6" w14:textId="6AA1C055" w:rsidTr="00274CDC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152B2595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740E9C2A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2B72EC8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3A42FC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31F5BB5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6FF3DD5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13AA804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5E8DA95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2343A06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52247C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31401A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5CBE30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769335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4D33B02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5004DC7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5F874BB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4A89A7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45B386A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0375CC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43E05A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683950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718CC60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4BF3A8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38FE24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069F4C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0031DC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67EADD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4CB3CD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4F96A7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0327D42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275752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4EBFD9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1A7090A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73F0A3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751431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0B74FA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03166B1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6BFA1EF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4E6E35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6C52432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47B17E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184B4C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208FB1C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5298B8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FAEE6C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3D5822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B203E0B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289717E6" w14:textId="1EF7876C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  <w:p w14:paraId="055F6AFA" w14:textId="330665FE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2"/>
              <w:gridCol w:w="1713"/>
              <w:gridCol w:w="795"/>
              <w:gridCol w:w="328"/>
            </w:tblGrid>
            <w:tr w:rsidR="00F47B84" w:rsidRPr="00F10C82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107DFFA6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769958D1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3B59695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2B13F40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075E3FF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227C394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2B19592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4291454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4ABE814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2457A27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60C066E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7E5FCD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0477B5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6A978A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3C1378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79C902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1935DC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21C34F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726A9CA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22ADBEB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4A523F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48F4CD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5A5236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1CA47C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4B5A01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451406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0FFCBB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07998E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78D4C7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3011D1D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578106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009FC6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41D2A2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78025F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28A516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497BE9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27FF3D2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0F22E5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53F4CC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639742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3366894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1DE5F3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694998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307DCCE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3D6304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07E763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74C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5A5C63D4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3A6FF5A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1EBE4285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710AE5F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1479935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2D91615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386D756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50E849B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4D9E18BA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57E15A6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076CEEA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14AC322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322256B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20D30D7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5782D6F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09FBD04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7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7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0258D95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581B5B3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7BA97C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2760936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71DFAD6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5A98BD5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0B0FB6D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57D9DC6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E3A00FA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377D41D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1498FA1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0622D7B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3CB9F63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7241FC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58F3D1F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23F3837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19BF7D1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4A3074F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77D38C2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65CB7B3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7B4E80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23971E3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16E46F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519DBD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343E44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0201F46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66EC83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1C2EFCB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2124B3F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2320630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544409D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4DF934A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5D117A2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09C2EC5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4E3644E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74CD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36757" w14:textId="77777777" w:rsidR="00BE4740" w:rsidRDefault="00BE4740">
      <w:pPr>
        <w:spacing w:after="0"/>
      </w:pPr>
      <w:r>
        <w:separator/>
      </w:r>
    </w:p>
  </w:endnote>
  <w:endnote w:type="continuationSeparator" w:id="0">
    <w:p w14:paraId="5A3F210A" w14:textId="77777777" w:rsidR="00BE4740" w:rsidRDefault="00BE47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C8125" w14:textId="77777777" w:rsidR="00BE4740" w:rsidRDefault="00BE4740">
      <w:pPr>
        <w:spacing w:after="0"/>
      </w:pPr>
      <w:r>
        <w:separator/>
      </w:r>
    </w:p>
  </w:footnote>
  <w:footnote w:type="continuationSeparator" w:id="0">
    <w:p w14:paraId="633BFE6F" w14:textId="77777777" w:rsidR="00BE4740" w:rsidRDefault="00BE47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CEE"/>
    <w:rsid w:val="00016118"/>
    <w:rsid w:val="00046855"/>
    <w:rsid w:val="0005357B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A2DA8"/>
    <w:rsid w:val="001B01F9"/>
    <w:rsid w:val="001C41F9"/>
    <w:rsid w:val="00235F0C"/>
    <w:rsid w:val="002723EB"/>
    <w:rsid w:val="00274CDC"/>
    <w:rsid w:val="00285C1D"/>
    <w:rsid w:val="002A6420"/>
    <w:rsid w:val="003108C9"/>
    <w:rsid w:val="0031649E"/>
    <w:rsid w:val="003327F5"/>
    <w:rsid w:val="00340CAF"/>
    <w:rsid w:val="00350DF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4740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2021-06-23T08:31:00Z</dcterms:created>
  <dcterms:modified xsi:type="dcterms:W3CDTF">2021-06-23T08:31:00Z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