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D85E83" w14:paraId="34D32ABB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3B0994C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4156D3D6" w14:textId="120728A9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05B5A3B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99C8C0C" w14:textId="72732D8F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8F5B25" w14:paraId="027D12C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455968B" w14:textId="4BE5CD3D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8F5B25" w14:paraId="1236CDB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3467D04" w14:textId="574FFE37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8F5B25" w14:paraId="7A4FB26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B7D8B23" w14:textId="7515F76E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8F5B25" w14:paraId="30A0763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7B05F5" w14:textId="5E136B05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F5B25" w14:paraId="4EF659B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6E449F7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5EC00B4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79CABBF1" w14:textId="23E68365" w:rsidR="00F505EF" w:rsidRPr="00C13B61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AUGUSTI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551D8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D85E83" w14:paraId="63A74C86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19905B5" w14:textId="75C3D424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7CE605" w14:textId="0A4147A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0910BA2" w14:textId="1381E311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7781A12" w14:textId="76AC3F05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58D04AD" w14:textId="35D39649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DF9160D" w14:textId="2B01AF3E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7CFA2DA" w14:textId="11509B4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71FC6905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42FADE3" w14:textId="6AC033A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2EA4F2" w14:textId="548D125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7ABCB2" w14:textId="545DB9A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A5B7E8" w14:textId="632D840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8CFE73" w14:textId="3FB80E1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0A39FA" w14:textId="18ABB7D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5EE823" w14:textId="7C995FF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AE6059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B55CAA4" w14:textId="4446037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4BF016" w14:textId="6E18A35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D46553B" w14:textId="2C9B697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409F16" w14:textId="4101065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23E323" w14:textId="2CAAAF1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CD8EE2" w14:textId="01B4F06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7EF2D6B" w14:textId="00A79B7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30B8D506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5B3278D" w14:textId="3847BDD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501114E" w14:textId="2F2FBA8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01C94F" w14:textId="52A4586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94ABB9" w14:textId="25EFD0A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8CB1C0" w14:textId="4AD58CD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8BC88D" w14:textId="281509E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F998CBC" w14:textId="425D008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997D8D2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DD12105" w14:textId="4E0EC60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EC8E7E" w14:textId="4D7A5A2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0232ACE" w14:textId="2A251B0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2DC8B2" w14:textId="185E9E5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7946C8" w14:textId="3E2405E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9D4105" w14:textId="0BC46F3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5D438E7" w14:textId="27932A4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353F7B2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165E780" w14:textId="598182E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6EF30A" w14:textId="4162423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6EA2CC" w14:textId="0E7FBD3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682F9F" w14:textId="77FAB89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EF7B37E" w14:textId="4A51E82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FAD9C40" w14:textId="7391B86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25014EC" w14:textId="2072DBF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5F7A39C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F6348D9" w14:textId="1E098A1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9EF2" w14:textId="0510FE0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551D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549C4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FB4AA4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66B7E65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DCDC9B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08001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3095D" w14:textId="77777777" w:rsidR="00B76DEC" w:rsidRDefault="00B76DEC">
      <w:pPr>
        <w:spacing w:after="0"/>
      </w:pPr>
      <w:r>
        <w:separator/>
      </w:r>
    </w:p>
  </w:endnote>
  <w:endnote w:type="continuationSeparator" w:id="0">
    <w:p w14:paraId="396D7948" w14:textId="77777777" w:rsidR="00B76DEC" w:rsidRDefault="00B76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3A951" w14:textId="77777777" w:rsidR="00B76DEC" w:rsidRDefault="00B76DEC">
      <w:pPr>
        <w:spacing w:after="0"/>
      </w:pPr>
      <w:r>
        <w:separator/>
      </w:r>
    </w:p>
  </w:footnote>
  <w:footnote w:type="continuationSeparator" w:id="0">
    <w:p w14:paraId="02501AD4" w14:textId="77777777" w:rsidR="00B76DEC" w:rsidRDefault="00B76D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30B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76DEC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B124C"/>
    <w:rsid w:val="00CC233C"/>
    <w:rsid w:val="00D85E83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2021-06-23T08:27:00Z</dcterms:created>
  <dcterms:modified xsi:type="dcterms:W3CDTF">2021-06-23T08:27:00Z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