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3897A9E6" w14:textId="6AA1C055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F10C82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152B2595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5FC7798C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3E59FE9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2CFF99C" w14:textId="2B72EC8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FA7997C" w14:textId="3A42FCC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BB7EC48" w14:textId="31F5BB5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F075E0" w14:textId="6FF3DD5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8E6E59E" w14:textId="13AA804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D03D708" w14:textId="5E8DA95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5D38D5" w14:textId="2343A06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53CC40B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250C883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66FEF1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2463C9C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1FD22F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621D01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0A9A914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7044D85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7B7B2C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2BD96F3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501A51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5D73728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0BF5E7D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155A7E0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66A60BE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55EC6F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0EA448B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640F009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3DF340A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16B26F9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2619EE4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68C1670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4655239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197DFD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7D181C8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443E587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3B081A3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6D3BC4F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4E74C19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214F8C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4C5B152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47A30AB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064EB9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22370E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66EB93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04E54DA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35E089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B203E0B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289717E6" w14:textId="1EF7876C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AUGUSTI</w:t>
            </w:r>
          </w:p>
          <w:p w14:paraId="055F6AFA" w14:textId="4353AAD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1"/>
              <w:gridCol w:w="1713"/>
              <w:gridCol w:w="795"/>
              <w:gridCol w:w="627"/>
            </w:tblGrid>
            <w:tr w:rsidR="00F47B84" w:rsidRPr="00F10C82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107DFFA6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0F6E4242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2E0FC38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E12B21" w14:textId="3B59695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74051E1" w14:textId="2B13F40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1E3C0" w14:textId="075E3FF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CDB33BD" w14:textId="227C394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5C9E39" w14:textId="2B19592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C2EABE7" w14:textId="4291454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585836D" w14:textId="4ABE814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1DAE41C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23B0626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08A766A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274F70C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661931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02AFD3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2F407B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417ED0E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660DDDB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3C1467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6269D93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4C211F6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5858327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648AB70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3F708F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75309CB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478A516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5DE7C72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2CDC0C4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0834B13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15F37F6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13BBE71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11F039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7350F63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0C69864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325CCBE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1C4202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6799CC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290882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0899CFC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64CBD29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342075C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50D6C0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30C8E83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7E96D1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7464629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1E839A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A567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5A5C63D4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58B73B9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3A47607" w14:textId="3A6FF5A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750A356" w14:textId="1EBE4285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970E4E" w14:textId="710AE5F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D0CAE09" w14:textId="1479935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7D7818" w14:textId="2D91615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A750F0D" w14:textId="386D756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27CF59DD" w14:textId="50E849B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4D9E18B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4908292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7C21E93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4334AC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18D41E7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5E51817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0190F01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13DE4D4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7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7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0258D9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3438CFA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05716B1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1783BAA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1EAEFA7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6F9C6B3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6FECDB6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6F49E9F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6E3A00F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4B2F86D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1A167F1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0D705B9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0FCC844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63038D8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0F36366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4DCB95B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19BF7D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20E38B4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74AAE2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512D1DA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6A80E18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368130F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0006AE7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3F2A653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343E44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0A471AA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7976F3B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4F9EA22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42BDEDC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7AB6D59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3613743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6751A2B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5D117A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075D159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780AA77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567E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FEEA4" w14:textId="77777777" w:rsidR="00C36998" w:rsidRDefault="00C36998">
      <w:pPr>
        <w:spacing w:after="0"/>
      </w:pPr>
      <w:r>
        <w:separator/>
      </w:r>
    </w:p>
  </w:endnote>
  <w:endnote w:type="continuationSeparator" w:id="0">
    <w:p w14:paraId="5B126110" w14:textId="77777777" w:rsidR="00C36998" w:rsidRDefault="00C369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7C69E" w14:textId="77777777" w:rsidR="00C36998" w:rsidRDefault="00C36998">
      <w:pPr>
        <w:spacing w:after="0"/>
      </w:pPr>
      <w:r>
        <w:separator/>
      </w:r>
    </w:p>
  </w:footnote>
  <w:footnote w:type="continuationSeparator" w:id="0">
    <w:p w14:paraId="673F21E1" w14:textId="77777777" w:rsidR="00C36998" w:rsidRDefault="00C369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5478"/>
    <w:rsid w:val="007C0139"/>
    <w:rsid w:val="007D45A1"/>
    <w:rsid w:val="007D7864"/>
    <w:rsid w:val="007F564D"/>
    <w:rsid w:val="00844EB7"/>
    <w:rsid w:val="008B1201"/>
    <w:rsid w:val="008F16F7"/>
    <w:rsid w:val="008F6F13"/>
    <w:rsid w:val="00907BEC"/>
    <w:rsid w:val="009164BA"/>
    <w:rsid w:val="009166BD"/>
    <w:rsid w:val="009534C5"/>
    <w:rsid w:val="00977AAE"/>
    <w:rsid w:val="00996E56"/>
    <w:rsid w:val="00997268"/>
    <w:rsid w:val="009D45E5"/>
    <w:rsid w:val="009D5FCD"/>
    <w:rsid w:val="009F5EA3"/>
    <w:rsid w:val="00A12667"/>
    <w:rsid w:val="00A14581"/>
    <w:rsid w:val="00A20E4C"/>
    <w:rsid w:val="00A86610"/>
    <w:rsid w:val="00A924CA"/>
    <w:rsid w:val="00AA23D3"/>
    <w:rsid w:val="00AA3C50"/>
    <w:rsid w:val="00AA567E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6998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0193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B3BAD"/>
    <w:rsid w:val="00ED5F48"/>
    <w:rsid w:val="00ED75B6"/>
    <w:rsid w:val="00EF46CB"/>
    <w:rsid w:val="00EF6BA9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2021-06-23T08:24:00Z</dcterms:created>
  <dcterms:modified xsi:type="dcterms:W3CDTF">2021-06-23T08:24:00Z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