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3356D914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4A233E1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3506B2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0D8B5A3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408506C1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28F998C4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1EBDA614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04D9968B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53B521C3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1E2735A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6A54C37E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1DE6F2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42D03B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7746DF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130D3D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292373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29ABE1D" w14:textId="71C536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57C3D9E" w14:textId="7E6774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701B89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0EF106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193DCA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33B678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749B76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8CFC167" w14:textId="6E9262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53B4AD5" w14:textId="6CF26C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156444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3E9148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6FCB6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19B1DF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7ADDF9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5958C56" w14:textId="27707F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5357CD5" w14:textId="490BEC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47B7E0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10105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52359E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7F61A2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2ABCC6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249DF52" w14:textId="4F3CC2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7093039" w14:textId="304EDE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289365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781EFB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C667C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5A20DB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56C61D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D073DED" w14:textId="09BB3C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9DF7ABA" w14:textId="755432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789B9E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079B7C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618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EF1FC" w14:textId="77777777" w:rsidR="00FD4BC3" w:rsidRDefault="00FD4BC3">
      <w:pPr>
        <w:spacing w:after="0"/>
      </w:pPr>
      <w:r>
        <w:separator/>
      </w:r>
    </w:p>
  </w:endnote>
  <w:endnote w:type="continuationSeparator" w:id="0">
    <w:p w14:paraId="39DB0066" w14:textId="77777777" w:rsidR="00FD4BC3" w:rsidRDefault="00FD4B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673E" w14:textId="77777777" w:rsidR="00FD4BC3" w:rsidRDefault="00FD4BC3">
      <w:pPr>
        <w:spacing w:after="0"/>
      </w:pPr>
      <w:r>
        <w:separator/>
      </w:r>
    </w:p>
  </w:footnote>
  <w:footnote w:type="continuationSeparator" w:id="0">
    <w:p w14:paraId="36797213" w14:textId="77777777" w:rsidR="00FD4BC3" w:rsidRDefault="00FD4B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51CCE"/>
    <w:rsid w:val="00185B50"/>
    <w:rsid w:val="001B01F9"/>
    <w:rsid w:val="001C41F9"/>
    <w:rsid w:val="002068F9"/>
    <w:rsid w:val="00240ECA"/>
    <w:rsid w:val="0026181A"/>
    <w:rsid w:val="00285C1D"/>
    <w:rsid w:val="003019F6"/>
    <w:rsid w:val="003327F5"/>
    <w:rsid w:val="00340CAF"/>
    <w:rsid w:val="003506B2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629B1"/>
    <w:rsid w:val="00F91390"/>
    <w:rsid w:val="00F93E3B"/>
    <w:rsid w:val="00FC0032"/>
    <w:rsid w:val="00FD4BC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2021-06-23T05:35:00Z</dcterms:created>
  <dcterms:modified xsi:type="dcterms:W3CDTF">2021-06-23T05:35:00Z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