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7FAF298C" w14:textId="0F6ECC5C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F10C82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22C4E5F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7DD92DA5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65A0AC6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56FAA87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1FE302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3FC240B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34954B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55E558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72A372A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4BD3D5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1967D4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3E4089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7DC6B9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62A6D4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111630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1C3017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138F8B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318E24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7BB05F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0E4795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22CBA4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68EA930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1B6D65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629B54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917A3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419110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46BA4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1A87D6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6F8EFAA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751C75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6A5BDB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6B5ABA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7FBA62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77C4B7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55B6DF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5A8985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286B33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2ED5CE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217553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601BDE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78E054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6AC92C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63D67E7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4A9EBC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0BEAD7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69344A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4DD92EF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5E9E1A7E" w14:textId="5D8CD0D0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  <w:p w14:paraId="23A157B9" w14:textId="6B2FD410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F10C8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B007158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4ADABF6F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0481DF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A9AD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1038E46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310A2E1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7514B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49AE8DF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5E039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580D63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76FE28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39D830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602EE99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01214ED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146F38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340876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6C0AEC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43C079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0C7DD1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05FE4F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52312D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19E6A07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13D1F4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27A54C1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293ACF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5275F4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10C84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2CEB78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70FB9BE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1C2BC19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102A54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3D4E37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6BD50A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E0F2A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425C64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3827B2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5AEBB8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590686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5A2153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4459C9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4CA5274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262972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3A7814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67D8C3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592CB4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766339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8A2AF01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F10C82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7485EF0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10CA35D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216AFCD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AE80B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2622A1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4776A4E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15553F7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50BC77D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C7BAF6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64F5AC5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2933E89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5FB977F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1A286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1CBA3A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439DC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37BF4AF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7759AC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31F06E0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570C633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66C3F40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5F76F1E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1C1D04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78A229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450E143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035D757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0501D8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3EE34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40974C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79F2A4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6098BCC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3BAD22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62B33E7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2C00E6C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56531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C83D5B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16543CF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03B13A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21CA4A1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39582F5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4BC6FCB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2CC3D0D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1909DC2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599530B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15682F7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44E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938D4" w14:textId="77777777" w:rsidR="002F1631" w:rsidRDefault="002F1631">
      <w:pPr>
        <w:spacing w:after="0"/>
      </w:pPr>
      <w:r>
        <w:separator/>
      </w:r>
    </w:p>
  </w:endnote>
  <w:endnote w:type="continuationSeparator" w:id="0">
    <w:p w14:paraId="50B59DDA" w14:textId="77777777" w:rsidR="002F1631" w:rsidRDefault="002F16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DD446" w14:textId="77777777" w:rsidR="002F1631" w:rsidRDefault="002F1631">
      <w:pPr>
        <w:spacing w:after="0"/>
      </w:pPr>
      <w:r>
        <w:separator/>
      </w:r>
    </w:p>
  </w:footnote>
  <w:footnote w:type="continuationSeparator" w:id="0">
    <w:p w14:paraId="3383C28C" w14:textId="77777777" w:rsidR="002F1631" w:rsidRDefault="002F16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2F1631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44EB7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D65D6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D5F48"/>
    <w:rsid w:val="00ED75B6"/>
    <w:rsid w:val="00EF46CB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2021-06-23T05:29:00Z</dcterms:created>
  <dcterms:modified xsi:type="dcterms:W3CDTF">2021-06-23T05:29:00Z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