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7C2092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7B86580" w:rsidR="003E085C" w:rsidRPr="005C035A" w:rsidRDefault="003E085C" w:rsidP="0087060A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140"/>
                <w:szCs w:val="140"/>
                <w:lang w:val="en-US" w:bidi="ru-RU"/>
              </w:rPr>
            </w:pPr>
            <w:r w:rsidRPr="005C035A">
              <w:rPr>
                <w:rFonts w:ascii="Arial Narrow" w:hAnsi="Arial Narrow" w:cs="Arial"/>
                <w:b/>
                <w:bCs/>
                <w:noProof/>
                <w:color w:val="00A4DC"/>
                <w:sz w:val="140"/>
                <w:szCs w:val="140"/>
                <w:lang w:bidi="ru-RU"/>
              </w:rPr>
              <w:fldChar w:fldCharType="begin"/>
            </w:r>
            <w:r w:rsidRPr="005C035A">
              <w:rPr>
                <w:rFonts w:ascii="Arial Narrow" w:hAnsi="Arial Narrow" w:cs="Arial"/>
                <w:b/>
                <w:bCs/>
                <w:noProof/>
                <w:color w:val="00A4DC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5C035A">
              <w:rPr>
                <w:rFonts w:ascii="Arial Narrow" w:hAnsi="Arial Narrow" w:cs="Arial"/>
                <w:b/>
                <w:bCs/>
                <w:noProof/>
                <w:color w:val="00A4DC"/>
                <w:sz w:val="140"/>
                <w:szCs w:val="140"/>
                <w:lang w:bidi="ru-RU"/>
              </w:rPr>
              <w:fldChar w:fldCharType="separate"/>
            </w:r>
            <w:r w:rsidR="00650B6F" w:rsidRPr="00650B6F">
              <w:rPr>
                <w:rFonts w:ascii="Arial Narrow" w:hAnsi="Arial Narrow" w:cs="Arial"/>
                <w:b/>
                <w:bCs/>
                <w:noProof/>
                <w:color w:val="00AAB4"/>
                <w:sz w:val="140"/>
                <w:szCs w:val="140"/>
                <w:lang w:bidi="ru-RU"/>
              </w:rPr>
              <w:t>2022</w:t>
            </w:r>
            <w:r w:rsidRPr="005C035A">
              <w:rPr>
                <w:rFonts w:ascii="Arial Narrow" w:hAnsi="Arial Narrow" w:cs="Arial"/>
                <w:b/>
                <w:bCs/>
                <w:noProof/>
                <w:color w:val="00A4DC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7C2092" w14:paraId="79F6697B" w14:textId="77777777" w:rsidTr="00A5318B">
              <w:tc>
                <w:tcPr>
                  <w:tcW w:w="1666" w:type="pct"/>
                </w:tcPr>
                <w:bookmarkStart w:id="1" w:name="_Hlk38821049"/>
                <w:p w14:paraId="1E763E4B" w14:textId="17C4D15D" w:rsidR="00E50BDE" w:rsidRPr="007C2092" w:rsidRDefault="00E57EC4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1" locked="0" layoutInCell="1" allowOverlap="1" wp14:anchorId="28C5136C" wp14:editId="491906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246380</wp:posOffset>
                            </wp:positionV>
                            <wp:extent cx="1963420" cy="205105"/>
                            <wp:effectExtent l="0" t="0" r="0" b="4445"/>
                            <wp:wrapNone/>
                            <wp:docPr id="17" name="Прямоугольник: скругленные углы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3420" cy="20510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C8D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8588D6A" id="Прямоугольник: скругленные углы 17" o:spid="_x0000_s1026" style="position:absolute;margin-left:1.45pt;margin-top:19.4pt;width:154.6pt;height:16.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" fillcolor="#00c8d2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7C2092" w:rsidRPr="007C2092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1" locked="0" layoutInCell="1" allowOverlap="1" wp14:anchorId="3CD11528" wp14:editId="3D012C4E">
                            <wp:simplePos x="0" y="0"/>
                            <wp:positionH relativeFrom="column">
                              <wp:posOffset>11097</wp:posOffset>
                            </wp:positionH>
                            <wp:positionV relativeFrom="paragraph">
                              <wp:posOffset>-20603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AAB4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8A7DB8C" id="Прямоугольник: скругленные углы 1" o:spid="_x0000_s1026" style="position:absolute;margin-left:.85pt;margin-top:-1.6pt;width:155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" fillcolor="#00aab4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7C2092" w14:paraId="684222CD" w14:textId="77777777" w:rsidTr="00E57EC4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7A45381A" w:rsidR="00E50BDE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0FE090B5" w:rsidR="00E50BDE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4A3072ED" w:rsidR="00E50BDE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25029AB1" w:rsidR="00E50BDE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7C5EBCA4" w:rsidR="00E50BDE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2AAF1A5D" w:rsidR="00E50BDE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5A496000" w:rsidR="00E50BDE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47429C" w:rsidRPr="007C2092" w14:paraId="31DF8F53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1C99FB5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B15DA30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9975907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E7A6CC0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FB1C244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D5C2751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A76F082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0AFA4FA2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08A5804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58A0F14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6FF1A3E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2DF0348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6D5EB1F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A756038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A495D3D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223F797F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ACF6552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3F13562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3F20BF7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DF09B7E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7835B3A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993F409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2C1B0E4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10529957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20F10D3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3BA58EB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25E9C12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814B1E0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D7D9F1E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9F57A0F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DA623BF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797D45F8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2BCFABB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A56C5DB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10FB01F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34742B8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D7783B1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22DF48A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BC47558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1144E5B8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40DBC29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1581E12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584EC5FF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49DDF7C4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5773E882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51940BF0" w:rsidR="00E50BDE" w:rsidRPr="007C2092" w:rsidRDefault="007C2092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C2092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1" locked="0" layoutInCell="1" allowOverlap="1" wp14:anchorId="75C57885" wp14:editId="2AE04537">
                            <wp:simplePos x="0" y="0"/>
                            <wp:positionH relativeFrom="column">
                              <wp:posOffset>13335</wp:posOffset>
                            </wp:positionH>
                            <wp:positionV relativeFrom="paragraph">
                              <wp:posOffset>-20320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AAB4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32A86AE" id="Прямоугольник: скругленные углы 2" o:spid="_x0000_s1026" style="position:absolute;margin-left:1.05pt;margin-top:-1.6pt;width:155pt;height:2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" fillcolor="#00aab4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7C2092" w14:paraId="4D521D1C" w14:textId="77777777" w:rsidTr="00E57EC4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4A50A8" w14:textId="561DFE0B" w:rsidR="0087060A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5CEBB1F5" w:rsidR="0087060A" w:rsidRPr="007C2092" w:rsidRDefault="00E57EC4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4864" behindDoc="1" locked="0" layoutInCell="1" allowOverlap="1" wp14:anchorId="13B565F0" wp14:editId="0CD5C3E9">
                                  <wp:simplePos x="0" y="0"/>
                                  <wp:positionH relativeFrom="column">
                                    <wp:posOffset>-264795</wp:posOffset>
                                  </wp:positionH>
                                  <wp:positionV relativeFrom="paragraph">
                                    <wp:posOffset>-16510</wp:posOffset>
                                  </wp:positionV>
                                  <wp:extent cx="1963420" cy="205105"/>
                                  <wp:effectExtent l="0" t="0" r="0" b="4445"/>
                                  <wp:wrapNone/>
                                  <wp:docPr id="18" name="Прямоугольник: скругленные углы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963420" cy="205105"/>
                                          </a:xfrm>
                                          <a:prstGeom prst="roundRect">
                                            <a:avLst>
                                              <a:gd name="adj" fmla="val 50000"/>
                                            </a:avLst>
                                          </a:prstGeom>
                                          <a:solidFill>
                                            <a:srgbClr val="00C8D2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39BA2CE4" id="Прямоугольник: скругленные углы 18" o:spid="_x0000_s1026" style="position:absolute;margin-left:-20.85pt;margin-top:-1.3pt;width:154.6pt;height:16.1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" fillcolor="#00c8d2" stroked="f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  <w:r w:rsidR="00DC670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5E179F1B" w:rsidR="0087060A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28303EBD" w:rsidR="0087060A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3BFAF07B" w:rsidR="0087060A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59DCA583" w:rsidR="0087060A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45C3893" w:rsidR="0087060A" w:rsidRPr="007C2092" w:rsidRDefault="00DC6701" w:rsidP="0087060A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47429C" w:rsidRPr="007C2092" w14:paraId="033AD79B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51E6FECC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44295BCC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6897FF0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2AF3819D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71A740A4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394EF7AD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51140411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6878283D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2674461B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47C61C6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2D8F400E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6E8B880B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623D1511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20FD5692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686F027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7DC4D67B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37BF28E1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22C78DB7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4475A609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7FE9EA27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71DBD25D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4C8B451C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D7EF733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73331944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F1145DB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3383D08F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E73E65B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AEC12B6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08450AB4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4BB02A0C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15D3BAB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74B0FF95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58CDE372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0962DC8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503EED69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1A18D60C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5A5D83A8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6F4A78BB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66551E4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7C2092" w14:paraId="4CB553C4" w14:textId="77777777" w:rsidTr="00F06967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78624717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27BA1FEF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15F30663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7C2092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A5318B" w:rsidRDefault="00E50BDE" w:rsidP="0087060A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4B30D6F0" w:rsidR="00E50BDE" w:rsidRPr="00914636" w:rsidRDefault="007C2092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914636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1" locked="0" layoutInCell="1" allowOverlap="1" wp14:anchorId="0726F6AB" wp14:editId="445E670C">
                            <wp:simplePos x="0" y="0"/>
                            <wp:positionH relativeFrom="column">
                              <wp:posOffset>2288</wp:posOffset>
                            </wp:positionH>
                            <wp:positionV relativeFrom="paragraph">
                              <wp:posOffset>-26670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64B91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40BFAD1" id="Прямоугольник: скругленные углы 3" o:spid="_x0000_s1026" style="position:absolute;margin-left:.2pt;margin-top:-2.1pt;width:155pt;height:2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" fillcolor="#64b919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5FBA1453" w14:textId="77777777" w:rsidTr="00E57EC4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D82C68E" w14:textId="5CA21A4A" w:rsidR="0087060A" w:rsidRPr="007C2092" w:rsidRDefault="00E57EC4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6912" behindDoc="1" locked="0" layoutInCell="1" allowOverlap="1" wp14:anchorId="00B51495" wp14:editId="07E1BF91">
                                  <wp:simplePos x="0" y="0"/>
                                  <wp:positionH relativeFrom="column">
                                    <wp:posOffset>10795</wp:posOffset>
                                  </wp:positionH>
                                  <wp:positionV relativeFrom="paragraph">
                                    <wp:posOffset>-23495</wp:posOffset>
                                  </wp:positionV>
                                  <wp:extent cx="1963420" cy="205105"/>
                                  <wp:effectExtent l="0" t="0" r="0" b="4445"/>
                                  <wp:wrapNone/>
                                  <wp:docPr id="19" name="Прямоугольник: скругленные углы 1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963420" cy="205105"/>
                                          </a:xfrm>
                                          <a:prstGeom prst="roundRect">
                                            <a:avLst>
                                              <a:gd name="adj" fmla="val 50000"/>
                                            </a:avLst>
                                          </a:prstGeom>
                                          <a:solidFill>
                                            <a:srgbClr val="73DC2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2EE64AB6" id="Прямоугольник: скругленные углы 19" o:spid="_x0000_s1026" style="position:absolute;margin-left:.85pt;margin-top:-1.85pt;width:154.6pt;height:16.1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" fillcolor="#73dc23" stroked="f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  <w:r w:rsidR="00DC670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081C50" w14:textId="6199477A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30407" w14:textId="650A7068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E47A7" w14:textId="0127427D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7F939A" w14:textId="063C14A8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4E7528" w14:textId="5BA156F0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51268BD2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BF3C3E" w:rsidRPr="007C2092" w14:paraId="1AD7C61D" w14:textId="77777777" w:rsidTr="00F06967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498224A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4A837A1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BDE434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26D8E8A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0B065F8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376D7343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0CF9C57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0ACC4FBD" w14:textId="77777777" w:rsidTr="00F06967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738222E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117C841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592F94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4DDCCC0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59A8AB3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482B0A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4DE8A2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2DAA7F9C" w14:textId="77777777" w:rsidTr="00F06967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AC05FE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2A12B97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934B4D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2229847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1D3E10F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08EC1746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B7C904C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091924FE" w14:textId="77777777" w:rsidTr="00F06967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47C97E6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728E436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340590B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014C8FF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1B450AA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0E411BC1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FE91183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322DB458" w14:textId="77777777" w:rsidTr="00F06967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39ECCC8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0C89ECD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28BE3A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0FF64B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7656709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28D0B2C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E1AE8E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73808F25" w14:textId="77777777" w:rsidTr="00F06967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3AFF827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5A25A6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15D2E87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BF3C3E" w:rsidRPr="007C2092" w14:paraId="3808ABFD" w14:textId="77777777" w:rsidTr="00A5318B">
              <w:tc>
                <w:tcPr>
                  <w:tcW w:w="1666" w:type="pct"/>
                </w:tcPr>
                <w:p w14:paraId="7D399169" w14:textId="7A26283B" w:rsidR="00E50BDE" w:rsidRPr="00771679" w:rsidRDefault="00771679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7167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1" locked="0" layoutInCell="1" allowOverlap="1" wp14:anchorId="4AD1DD30" wp14:editId="64E42DEA">
                            <wp:simplePos x="0" y="0"/>
                            <wp:positionH relativeFrom="column">
                              <wp:posOffset>13540</wp:posOffset>
                            </wp:positionH>
                            <wp:positionV relativeFrom="paragraph">
                              <wp:posOffset>-13537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64B91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499E059" id="Прямоугольник: скругленные углы 4" o:spid="_x0000_s1026" style="position:absolute;margin-left:1.05pt;margin-top:-1.05pt;width:155pt;height:2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" fillcolor="#64b919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1830A8BB" w14:textId="77777777" w:rsidTr="00E57EC4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48C618E" w14:textId="509C91BD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875A88" w14:textId="5C709EAE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A8D3FF" w14:textId="470E65D9" w:rsidR="0087060A" w:rsidRPr="007C2092" w:rsidRDefault="00E57EC4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88960" behindDoc="1" locked="0" layoutInCell="1" allowOverlap="1" wp14:anchorId="711B092F" wp14:editId="1DB27901">
                                  <wp:simplePos x="0" y="0"/>
                                  <wp:positionH relativeFrom="column">
                                    <wp:posOffset>-553085</wp:posOffset>
                                  </wp:positionH>
                                  <wp:positionV relativeFrom="paragraph">
                                    <wp:posOffset>-8255</wp:posOffset>
                                  </wp:positionV>
                                  <wp:extent cx="1963420" cy="205105"/>
                                  <wp:effectExtent l="0" t="0" r="0" b="4445"/>
                                  <wp:wrapNone/>
                                  <wp:docPr id="20" name="Прямоугольник: скругленные углы 2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963420" cy="205105"/>
                                          </a:xfrm>
                                          <a:prstGeom prst="roundRect">
                                            <a:avLst>
                                              <a:gd name="adj" fmla="val 50000"/>
                                            </a:avLst>
                                          </a:prstGeom>
                                          <a:solidFill>
                                            <a:srgbClr val="73DC2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4B665570" id="Прямоугольник: скругленные углы 20" o:spid="_x0000_s1026" style="position:absolute;margin-left:-43.55pt;margin-top:-.65pt;width:154.6pt;height:16.1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" fillcolor="#73dc23" stroked="f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  <w:r w:rsidR="00DC670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D9A724" w14:textId="4288D1FB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EDF12F" w14:textId="42ADC56D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A8180" w14:textId="724824B2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56D4DB" w14:textId="6EE65468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BF3C3E" w:rsidRPr="007C2092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4D71A6A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2FC11AD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6D299B5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7FEFD65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4C19F46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1F542475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305E162B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2777300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37487A7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A8C73D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5B97C72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5823E0F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54F21B9D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25AF9AA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685E655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7919DFE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4C6287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548ECB8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3F425E9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A46387D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4C20BD3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6AE0D37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717FCB2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E542BB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3AF841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07DF73A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2C80B00B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56655785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521EBF0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445B49D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4D4D490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C607D4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25DAF27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5BBDB9D6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663625C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4A992DB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2B9FB0F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38A4369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1E80B766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C1CBAB9" w:rsidR="00E50BDE" w:rsidRPr="00771679" w:rsidRDefault="00771679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7167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1" locked="0" layoutInCell="1" allowOverlap="1" wp14:anchorId="174A9FEC" wp14:editId="6CE57697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64B91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95AD154" id="Прямоугольник: скругленные углы 5" o:spid="_x0000_s1026" style="position:absolute;margin-left:-.9pt;margin-top:-1.1pt;width:155pt;height:2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" fillcolor="#64b919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1DD4E4F6" w14:textId="77777777" w:rsidTr="00E57EC4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B9ED4E" w14:textId="271C0F3A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D186A1" w14:textId="5CA6520C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26984B" w14:textId="7B8855C2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D4BDE" w14:textId="29DCDF4F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443639" w14:textId="681F8B0A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119DB" w14:textId="321EDB70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A99563" w14:textId="7E27035C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BF3C3E" w:rsidRPr="007C2092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2B8D7D3A" w:rsidR="00E50BDE" w:rsidRPr="007C2092" w:rsidRDefault="00E57EC4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lang w:bidi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1008" behindDoc="1" locked="0" layoutInCell="1" allowOverlap="1" wp14:anchorId="2A194947" wp14:editId="426A6253">
                                  <wp:simplePos x="0" y="0"/>
                                  <wp:positionH relativeFrom="column">
                                    <wp:posOffset>24130</wp:posOffset>
                                  </wp:positionH>
                                  <wp:positionV relativeFrom="paragraph">
                                    <wp:posOffset>-180340</wp:posOffset>
                                  </wp:positionV>
                                  <wp:extent cx="1963420" cy="205105"/>
                                  <wp:effectExtent l="0" t="0" r="0" b="4445"/>
                                  <wp:wrapNone/>
                                  <wp:docPr id="21" name="Прямоугольник: скругленные углы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963420" cy="205105"/>
                                          </a:xfrm>
                                          <a:prstGeom prst="roundRect">
                                            <a:avLst>
                                              <a:gd name="adj" fmla="val 50000"/>
                                            </a:avLst>
                                          </a:prstGeom>
                                          <a:solidFill>
                                            <a:srgbClr val="73DC2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5FFFCA02" id="Прямоугольник: скругленные углы 21" o:spid="_x0000_s1026" style="position:absolute;margin-left:1.9pt;margin-top:-14.2pt;width:154.6pt;height:16.1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" fillcolor="#73dc23" stroked="f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1A3AE4A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2CE75F8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2835954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3E35A75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26D9933E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571037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0A00FA1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6B3B21F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4867F92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6EF8D6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23C7392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78F8C5CC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11EF1F4B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3F651A2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0CCDB93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2904F94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004F478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79FD4F9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6D530B0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5ACC84B1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18BB2BC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260699C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3168799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5675A65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74E267C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D310303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13386E2B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525C660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2A96668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21F545B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6C6AD8A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6552EA3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75AE291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37BBF4E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6B29CD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20202D1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4B9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07A16708" w:rsidR="00E50BDE" w:rsidRPr="00771679" w:rsidRDefault="00771679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7167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1" locked="0" layoutInCell="1" allowOverlap="1" wp14:anchorId="4FF9F67E" wp14:editId="24C33CCA">
                            <wp:simplePos x="0" y="0"/>
                            <wp:positionH relativeFrom="column">
                              <wp:posOffset>5525</wp:posOffset>
                            </wp:positionH>
                            <wp:positionV relativeFrom="paragraph">
                              <wp:posOffset>-12700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A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C54AE4B" id="Прямоугольник: скругленные углы 6" o:spid="_x0000_s1026" style="position:absolute;margin-left:.45pt;margin-top:-1pt;width:155pt;height:2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" fillcolor="#ffa000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27C2DD8F" w14:textId="77777777" w:rsidTr="00E57EC4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893BECD" w14:textId="3C1EE46E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B9338" w14:textId="52C96A98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1B8F87" w14:textId="46BC3968" w:rsidR="0087060A" w:rsidRPr="007C2092" w:rsidRDefault="00E57EC4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3056" behindDoc="1" locked="0" layoutInCell="1" allowOverlap="1" wp14:anchorId="221F5E54" wp14:editId="45C0E279">
                                  <wp:simplePos x="0" y="0"/>
                                  <wp:positionH relativeFrom="column">
                                    <wp:posOffset>-553720</wp:posOffset>
                                  </wp:positionH>
                                  <wp:positionV relativeFrom="paragraph">
                                    <wp:posOffset>-7620</wp:posOffset>
                                  </wp:positionV>
                                  <wp:extent cx="1963420" cy="205105"/>
                                  <wp:effectExtent l="0" t="0" r="0" b="4445"/>
                                  <wp:wrapNone/>
                                  <wp:docPr id="22" name="Прямоугольник: скругленные углы 2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963420" cy="205105"/>
                                          </a:xfrm>
                                          <a:prstGeom prst="roundRect">
                                            <a:avLst>
                                              <a:gd name="adj" fmla="val 50000"/>
                                            </a:avLst>
                                          </a:prstGeom>
                                          <a:solidFill>
                                            <a:srgbClr val="FFC800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6D2A00B3" id="Прямоугольник: скругленные углы 22" o:spid="_x0000_s1026" style="position:absolute;margin-left:-43.6pt;margin-top:-.6pt;width:154.6pt;height:16.1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" fillcolor="#ffc800" stroked="f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  <w:r w:rsidR="00DC670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5E1320" w14:textId="6ACC4362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10675F" w14:textId="54CB13A1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5AA2EC" w14:textId="60CE85BE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28F16D" w14:textId="0640386C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BF3C3E" w:rsidRPr="007C2092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617E1A7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52CA3EA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06AA63C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56ED50F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3BD13F7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DB548B6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779CFE7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3DCBE73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17B0183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3B50F1C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053287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6B38D26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694424A4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A05945D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ACD519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513E100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00F5111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29FCA91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6547944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376DE423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639BACDA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394278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7E9B396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14774F3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1DFCE4B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316B423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6B3148E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5967C064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03053E4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431B84A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56FD5FE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2A2EDB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39AF0F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7E8E42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3340C6E8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53D03D2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1C64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49E137D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1C64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1C64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BF3C3E" w:rsidRPr="007C2092" w14:paraId="5ABCB9D1" w14:textId="77777777" w:rsidTr="00A5318B">
              <w:tc>
                <w:tcPr>
                  <w:tcW w:w="1666" w:type="pct"/>
                </w:tcPr>
                <w:p w14:paraId="3FBAEAFE" w14:textId="01F3AD0A" w:rsidR="00E50BDE" w:rsidRPr="00771679" w:rsidRDefault="00A5318B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1" locked="0" layoutInCell="1" allowOverlap="1" wp14:anchorId="1F7F6893" wp14:editId="57842501">
                            <wp:simplePos x="0" y="0"/>
                            <wp:positionH relativeFrom="column">
                              <wp:posOffset>17525</wp:posOffset>
                            </wp:positionH>
                            <wp:positionV relativeFrom="paragraph">
                              <wp:posOffset>243323</wp:posOffset>
                            </wp:positionV>
                            <wp:extent cx="1963420" cy="205105"/>
                            <wp:effectExtent l="0" t="0" r="0" b="4445"/>
                            <wp:wrapNone/>
                            <wp:docPr id="23" name="Прямоугольник: скругленные углы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3420" cy="20510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C8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657CF08" id="Прямоугольник: скругленные углы 23" o:spid="_x0000_s1026" style="position:absolute;margin-left:1.4pt;margin-top:19.15pt;width:154.6pt;height:16.1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" fillcolor="#ffc800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771679" w:rsidRPr="0077167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1" locked="0" layoutInCell="1" allowOverlap="1" wp14:anchorId="5C9A1F17" wp14:editId="5C544C38">
                            <wp:simplePos x="0" y="0"/>
                            <wp:positionH relativeFrom="column">
                              <wp:posOffset>13447</wp:posOffset>
                            </wp:positionH>
                            <wp:positionV relativeFrom="paragraph">
                              <wp:posOffset>-22354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A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3821775" id="Прямоугольник: скругленные углы 11" o:spid="_x0000_s1026" style="position:absolute;margin-left:1.05pt;margin-top:-1.75pt;width:155pt;height:2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" fillcolor="#ffa000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79A7682D" w14:textId="77777777" w:rsidTr="00E57EC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D5E333" w14:textId="6AA815F1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9D599" w14:textId="0DFB9DB5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041FA7" w14:textId="35C7C2CD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3F4389" w14:textId="337C507C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EDCA7" w14:textId="24D7A5C3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33AC24" w14:textId="50948861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25FA0C5" w14:textId="58B6C11F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BF3C3E" w:rsidRPr="007C2092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3D7FA8E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7574362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6FBEAE7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3E403A2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61AD2ED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6632773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326DAF9D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7F69FBE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0803C31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4A7A942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47A1EEC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14B8EF9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6B442BD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0F17C90F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0884E64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70079BA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0AF92C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3CB9F79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7302386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459E1A5D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34862C4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6F631A5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619D5FC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6A7540E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7B6A7D7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1A8FFE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6728A6B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3542033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2B5F943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03F31A0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11C7808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569C47F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2F885EA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DD98354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373A94CF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70E4B85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024FF81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61002FA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2200B66D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4FF35D26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0F07E6A1" w:rsidR="00E50BDE" w:rsidRPr="00771679" w:rsidRDefault="00771679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7167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1" locked="0" layoutInCell="1" allowOverlap="1" wp14:anchorId="2A5979C7" wp14:editId="38CB92A5">
                            <wp:simplePos x="0" y="0"/>
                            <wp:positionH relativeFrom="column">
                              <wp:posOffset>12017</wp:posOffset>
                            </wp:positionH>
                            <wp:positionV relativeFrom="paragraph">
                              <wp:posOffset>-22045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A00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049EA36" id="Прямоугольник: скругленные углы 12" o:spid="_x0000_s1026" style="position:absolute;margin-left:.95pt;margin-top:-1.75pt;width:155pt;height:21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" fillcolor="#ffa000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AUGUSTI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1D6EAAC9" w14:textId="77777777" w:rsidTr="00E57EC4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765FE43" w14:textId="424537C6" w:rsidR="0087060A" w:rsidRPr="007C2092" w:rsidRDefault="00A5318B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7152" behindDoc="1" locked="0" layoutInCell="1" allowOverlap="1" wp14:anchorId="79B8365E" wp14:editId="5748331A">
                                  <wp:simplePos x="0" y="0"/>
                                  <wp:positionH relativeFrom="column">
                                    <wp:posOffset>32385</wp:posOffset>
                                  </wp:positionH>
                                  <wp:positionV relativeFrom="paragraph">
                                    <wp:posOffset>-22225</wp:posOffset>
                                  </wp:positionV>
                                  <wp:extent cx="1963420" cy="205105"/>
                                  <wp:effectExtent l="0" t="0" r="0" b="4445"/>
                                  <wp:wrapNone/>
                                  <wp:docPr id="24" name="Прямоугольник: скругленные углы 2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963420" cy="205105"/>
                                          </a:xfrm>
                                          <a:prstGeom prst="roundRect">
                                            <a:avLst>
                                              <a:gd name="adj" fmla="val 50000"/>
                                            </a:avLst>
                                          </a:prstGeom>
                                          <a:solidFill>
                                            <a:srgbClr val="FFC800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08E49231" id="Прямоугольник: скругленные углы 24" o:spid="_x0000_s1026" style="position:absolute;margin-left:2.55pt;margin-top:-1.75pt;width:154.6pt;height:16.1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" fillcolor="#ffc800" stroked="f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  <w:r w:rsidR="00DC670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D81C9E" w14:textId="40EC6567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CEAFCB" w14:textId="64C0FE30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3AC2C8" w14:textId="0322C171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4F49CD" w14:textId="74936383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CEFA78" w14:textId="6AB8848E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6B7B87" w14:textId="20CC8EBE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BF3C3E" w:rsidRPr="007C2092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0E8980B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107E13A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7840C98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554DAFC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0CDF8F6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72A4907B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9F7C374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6DF332E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3AF31BE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3484AF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78391AD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BD31F6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769058CC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42FCC431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5F6FD2D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8DFFAD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5EE0BB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6A1F1AC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3887D9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832C96B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1C0258AA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0542EB8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F53969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302A942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C44CD4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D940DC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D4D3845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2ADB35D3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75C8E04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38D2EE5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2162328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58A4599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2D7D7AA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4C951E08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83AE6A8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5E09E7F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1323FD9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A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2E94E7FC" w:rsidR="00E50BDE" w:rsidRPr="00771679" w:rsidRDefault="005C035A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7167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1" locked="0" layoutInCell="1" allowOverlap="1" wp14:anchorId="6695238E" wp14:editId="74BB8739">
                            <wp:simplePos x="0" y="0"/>
                            <wp:positionH relativeFrom="column">
                              <wp:posOffset>18182</wp:posOffset>
                            </wp:positionH>
                            <wp:positionV relativeFrom="paragraph">
                              <wp:posOffset>-19050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E64B2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E1DEEB6" id="Прямоугольник: скругленные углы 13" o:spid="_x0000_s1026" style="position:absolute;margin-left:1.45pt;margin-top:-1.5pt;width:155pt;height:2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" fillcolor="#e64b23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A5318B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1" locked="0" layoutInCell="1" allowOverlap="1" wp14:anchorId="23715284" wp14:editId="7FEB13E6">
                            <wp:simplePos x="0" y="0"/>
                            <wp:positionH relativeFrom="column">
                              <wp:posOffset>20018</wp:posOffset>
                            </wp:positionH>
                            <wp:positionV relativeFrom="paragraph">
                              <wp:posOffset>245735</wp:posOffset>
                            </wp:positionV>
                            <wp:extent cx="1963420" cy="205105"/>
                            <wp:effectExtent l="0" t="0" r="0" b="4445"/>
                            <wp:wrapNone/>
                            <wp:docPr id="25" name="Прямоугольник: скругленные углы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3420" cy="20510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735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28019CE" id="Прямоугольник: скругленные углы 25" o:spid="_x0000_s1026" style="position:absolute;margin-left:1.6pt;margin-top:19.35pt;width:154.6pt;height:16.1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" fillcolor="#ff7350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10F7938D" w14:textId="77777777" w:rsidTr="00E57EC4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2113AC" w14:textId="754ACBDB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FC79D6" w14:textId="7FA22733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DAE41B" w14:textId="07535CD6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6D9FBA" w14:textId="7AF935B8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9553B9" w14:textId="7EDEA1FA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B9C00A" w14:textId="0AD62494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0925B0" w14:textId="4FD75A19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BF3C3E" w:rsidRPr="007C2092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7C3BE8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4D6EB17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1C64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3FC7337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1B078E4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20345DA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7550F49C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02D47FA6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64248C0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AF60DD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20D1183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3827B15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1757408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459420A4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64A51E76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4EFA27B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3AA8ED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216C468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3B95EB9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2EADCE7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0352BDAC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5FFD876E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7F3F30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908BDF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5B7A74E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7BC2227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5ED5935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4C94730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049F075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2B5F388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53B4FDE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594B02D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5759629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0222C03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6DCF096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009A6DEE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DEF98E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1B9D4F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BF3C3E" w:rsidRPr="007C2092" w14:paraId="405FBD6D" w14:textId="77777777" w:rsidTr="00A5318B">
              <w:tc>
                <w:tcPr>
                  <w:tcW w:w="1666" w:type="pct"/>
                </w:tcPr>
                <w:p w14:paraId="153179A5" w14:textId="58D6DFEE" w:rsidR="00E50BDE" w:rsidRPr="00771679" w:rsidRDefault="00A5318B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1" locked="0" layoutInCell="1" allowOverlap="1" wp14:anchorId="60300662" wp14:editId="0EABCC74">
                            <wp:simplePos x="0" y="0"/>
                            <wp:positionH relativeFrom="column">
                              <wp:posOffset>16446</wp:posOffset>
                            </wp:positionH>
                            <wp:positionV relativeFrom="paragraph">
                              <wp:posOffset>243578</wp:posOffset>
                            </wp:positionV>
                            <wp:extent cx="1963420" cy="205105"/>
                            <wp:effectExtent l="0" t="0" r="0" b="4445"/>
                            <wp:wrapNone/>
                            <wp:docPr id="26" name="Прямоугольник: скругленные углы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3420" cy="20510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735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27AD81A" id="Прямоугольник: скругленные углы 26" o:spid="_x0000_s1026" style="position:absolute;margin-left:1.3pt;margin-top:19.2pt;width:154.6pt;height:16.1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" fillcolor="#ff7350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771679" w:rsidRPr="0077167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1" locked="0" layoutInCell="1" allowOverlap="1" wp14:anchorId="0FF5597B" wp14:editId="43EC70F7">
                            <wp:simplePos x="0" y="0"/>
                            <wp:positionH relativeFrom="column">
                              <wp:posOffset>15267</wp:posOffset>
                            </wp:positionH>
                            <wp:positionV relativeFrom="paragraph">
                              <wp:posOffset>-25070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14" name="Прямоугольник: скругленные углы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E64B2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34A0403" id="Прямоугольник: скругленные углы 14" o:spid="_x0000_s1026" style="position:absolute;margin-left:1.2pt;margin-top:-1.95pt;width:155pt;height:21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" fillcolor="#e64b23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645C0491" w14:textId="77777777" w:rsidTr="00E57EC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1465F1" w14:textId="09C6F91C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978E76" w14:textId="09413D7E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4142C0" w14:textId="0D6674FF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AA7938" w14:textId="1363E25E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93F66" w14:textId="136B73DB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01EEAA" w14:textId="1CD246B2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2DDBF4" w14:textId="3C4EBA63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84FBB" w:rsidRPr="007C2092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138C20F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13A07BE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8317B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600DD8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0FB7E62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9186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2CB7EA3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4BDEA0F1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23B5998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68207B8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6DB4AE6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593ADF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4E08EE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00108BB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0174D23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7C93EFD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14577ED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44B566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0067766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47B72CC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11F0EE5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689BC44C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6AF24F53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061B3C5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231343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4EEB37C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14E2B5C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1B4EF5F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7CF87D5F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5432FC6B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1259AC7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140B14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9CB865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2403507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6357F93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1FEA4D1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643755B0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C2092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770B53B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431FF07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A23A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6AAC3FB" w:rsidR="00E50BDE" w:rsidRPr="00771679" w:rsidRDefault="00A5318B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7167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1" locked="0" layoutInCell="1" allowOverlap="1" wp14:anchorId="1715026D" wp14:editId="07D6AD7B">
                            <wp:simplePos x="0" y="0"/>
                            <wp:positionH relativeFrom="column">
                              <wp:posOffset>33339</wp:posOffset>
                            </wp:positionH>
                            <wp:positionV relativeFrom="paragraph">
                              <wp:posOffset>-23495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E64B2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2A62E36" id="Прямоугольник: скругленные углы 15" o:spid="_x0000_s1026" style="position:absolute;margin-left:2.65pt;margin-top:-1.85pt;width:155pt;height:2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" fillcolor="#e64b23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1" locked="0" layoutInCell="1" allowOverlap="1" wp14:anchorId="685C0F27" wp14:editId="49C50F8C">
                            <wp:simplePos x="0" y="0"/>
                            <wp:positionH relativeFrom="column">
                              <wp:posOffset>10350</wp:posOffset>
                            </wp:positionH>
                            <wp:positionV relativeFrom="paragraph">
                              <wp:posOffset>244475</wp:posOffset>
                            </wp:positionV>
                            <wp:extent cx="1963420" cy="205105"/>
                            <wp:effectExtent l="0" t="0" r="0" b="444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3420" cy="20510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735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AC0EAF6" id="Прямоугольник: скругленные углы 27" o:spid="_x0000_s1026" style="position:absolute;margin-left:.8pt;margin-top:19.25pt;width:154.6pt;height:16.1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" fillcolor="#ff7350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16688E75" w14:textId="77777777" w:rsidTr="00E57EC4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917AAA" w14:textId="4F54E172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1BC836" w14:textId="1828C0D4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DCB495" w14:textId="3FEB6582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08805C" w14:textId="05328953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12728" w14:textId="1FF54046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B80C4A" w14:textId="6B1BF917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BC35CA" w14:textId="4E92D64D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84FBB" w:rsidRPr="007C2092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1B789BA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4E13F87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7DDD5BE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5027A04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6A19998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01FEC508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3F4D7A9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34EEA60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6FB1A3A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0829F3A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2628809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514CBA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491CF62A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1B42EEBD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77A9682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4179520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18CC35E8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51C46B6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23FF63B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0E081048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5903BEA4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70DA0D5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3E9BB42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A0712A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033D775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93BCF6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4DDC7A1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4B220291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2BD67E6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61D5355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756A857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0C91E72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37469BB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265D2963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36257F5E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7C2092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575BC4EB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5ADB35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64B2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3BFBFE85" w:rsidR="00E50BDE" w:rsidRPr="00771679" w:rsidRDefault="00771679" w:rsidP="0087060A">
                  <w:pPr>
                    <w:pStyle w:val="Months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 w:rsidRPr="007C2092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1" locked="0" layoutInCell="1" allowOverlap="1" wp14:anchorId="65709662" wp14:editId="3807CADA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-12744</wp:posOffset>
                            </wp:positionV>
                            <wp:extent cx="1968500" cy="266700"/>
                            <wp:effectExtent l="0" t="0" r="0" b="0"/>
                            <wp:wrapNone/>
                            <wp:docPr id="16" name="Прямоугольник: скругленные углы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968500" cy="2667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AAB4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80587DE" id="Прямоугольник: скругленные углы 16" o:spid="_x0000_s1026" style="position:absolute;margin-left:.05pt;margin-top:-1pt;width:155pt;height:21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" fillcolor="#00aab4" stroked="f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6701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7C2092" w14:paraId="1AADCE52" w14:textId="77777777" w:rsidTr="00E57EC4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9847E74" w14:textId="3AF556FB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F3D59F" w14:textId="637118F3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57186B" w14:textId="191151DB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508AAD" w14:textId="484E458A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E4E577" w14:textId="508A6C67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43DF2B" w14:textId="65DF0132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D565C3" w14:textId="56B126D6" w:rsidR="0087060A" w:rsidRPr="007C2092" w:rsidRDefault="00DC6701" w:rsidP="0047429C">
                        <w:pPr>
                          <w:pStyle w:val="Day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szCs w:val="2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84FBB" w:rsidRPr="007C2092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19CCB44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735C5C3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1C64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566E7925" w:rsidR="00E50BDE" w:rsidRPr="007C2092" w:rsidRDefault="00A5318B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2"/>
                            <w:lang w:bidi="ru-RU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05344" behindDoc="1" locked="0" layoutInCell="1" allowOverlap="1" wp14:anchorId="2EEED733" wp14:editId="374EB8EC">
                                  <wp:simplePos x="0" y="0"/>
                                  <wp:positionH relativeFrom="column">
                                    <wp:posOffset>-557530</wp:posOffset>
                                  </wp:positionH>
                                  <wp:positionV relativeFrom="paragraph">
                                    <wp:posOffset>-182245</wp:posOffset>
                                  </wp:positionV>
                                  <wp:extent cx="1963420" cy="205105"/>
                                  <wp:effectExtent l="0" t="0" r="0" b="4445"/>
                                  <wp:wrapNone/>
                                  <wp:docPr id="28" name="Прямоугольник: скругленные углы 2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963420" cy="205105"/>
                                          </a:xfrm>
                                          <a:prstGeom prst="roundRect">
                                            <a:avLst>
                                              <a:gd name="adj" fmla="val 50000"/>
                                            </a:avLst>
                                          </a:prstGeom>
                                          <a:solidFill>
                                            <a:srgbClr val="00C8D2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1347B5C3" id="Прямоугольник: скругленные углы 28" o:spid="_x0000_s1026" style="position:absolute;margin-left:-43.9pt;margin-top:-14.35pt;width:154.6pt;height:16.1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" fillcolor="#00c8d2" stroked="f" strokeweight="1pt">
                                  <v:stroke joinstyle="miter"/>
                                </v:roundrect>
                              </w:pict>
                            </mc:Fallback>
                          </mc:AlternateConten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0BDE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0A80EE0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05413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277DC51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106E5914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55AEEE0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0B3EAD4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987245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129F9EDF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2F0AE18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348AEB8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74D62DE5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70446FF8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6A138B99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38AAC933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83ED90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1E7E5590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31003DB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75ABABDB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D983DB0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53BE2C9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2BA772E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00A5324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594FE696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6E496D85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76E189C9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6F7C5D12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7C2092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D98EF51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17A168E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6C63144A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65457AD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64C71032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57456AC4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4670219E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5318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7C2092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06D322BC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1E31070E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50B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C20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7C2092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A5318B" w:rsidRDefault="00E50BDE" w:rsidP="0047429C">
                        <w:pPr>
                          <w:pStyle w:val="Dates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AB4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E50BDE" w:rsidRPr="007C2092" w:rsidRDefault="00E50BDE" w:rsidP="0087060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1A5B6E03" w14:textId="2CC03F92" w:rsidR="00E50BDE" w:rsidRPr="005C035A" w:rsidRDefault="00E50BDE" w:rsidP="0087060A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656D4D2D" w:rsidR="00F93E3B" w:rsidRPr="007C2092" w:rsidRDefault="00F93E3B" w:rsidP="007C2092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7C2092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FFB00" w14:textId="77777777" w:rsidR="00EF3E2F" w:rsidRDefault="00EF3E2F">
      <w:pPr>
        <w:spacing w:after="0"/>
      </w:pPr>
      <w:r>
        <w:separator/>
      </w:r>
    </w:p>
  </w:endnote>
  <w:endnote w:type="continuationSeparator" w:id="0">
    <w:p w14:paraId="6DEBDC0C" w14:textId="77777777" w:rsidR="00EF3E2F" w:rsidRDefault="00EF3E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91DE5" w14:textId="77777777" w:rsidR="00EF3E2F" w:rsidRDefault="00EF3E2F">
      <w:pPr>
        <w:spacing w:after="0"/>
      </w:pPr>
      <w:r>
        <w:separator/>
      </w:r>
    </w:p>
  </w:footnote>
  <w:footnote w:type="continuationSeparator" w:id="0">
    <w:p w14:paraId="50D0EE61" w14:textId="77777777" w:rsidR="00EF3E2F" w:rsidRDefault="00EF3E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35EFD"/>
    <w:rsid w:val="00151CCE"/>
    <w:rsid w:val="001B01F9"/>
    <w:rsid w:val="001C41F9"/>
    <w:rsid w:val="001F4992"/>
    <w:rsid w:val="00211686"/>
    <w:rsid w:val="00211B1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C035A"/>
    <w:rsid w:val="005D5149"/>
    <w:rsid w:val="005E656F"/>
    <w:rsid w:val="00650B6F"/>
    <w:rsid w:val="00667021"/>
    <w:rsid w:val="006974E1"/>
    <w:rsid w:val="006C0896"/>
    <w:rsid w:val="006F513E"/>
    <w:rsid w:val="00712732"/>
    <w:rsid w:val="00771679"/>
    <w:rsid w:val="007A7E86"/>
    <w:rsid w:val="007C0139"/>
    <w:rsid w:val="007C2092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4636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05413"/>
    <w:rsid w:val="00A121C6"/>
    <w:rsid w:val="00A12667"/>
    <w:rsid w:val="00A14581"/>
    <w:rsid w:val="00A20E4C"/>
    <w:rsid w:val="00A253D7"/>
    <w:rsid w:val="00A5318B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C6701"/>
    <w:rsid w:val="00DE32AC"/>
    <w:rsid w:val="00E1407A"/>
    <w:rsid w:val="00E318B9"/>
    <w:rsid w:val="00E50BDE"/>
    <w:rsid w:val="00E57EC4"/>
    <w:rsid w:val="00E774CD"/>
    <w:rsid w:val="00E77E1D"/>
    <w:rsid w:val="00E8317B"/>
    <w:rsid w:val="00EA23AE"/>
    <w:rsid w:val="00EB0778"/>
    <w:rsid w:val="00ED75B6"/>
    <w:rsid w:val="00EF1F0E"/>
    <w:rsid w:val="00EF3E2F"/>
    <w:rsid w:val="00F06967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2021-06-22T11:06:00Z</dcterms:created>
  <dcterms:modified xsi:type="dcterms:W3CDTF">2021-06-22T11:06:00Z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