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2E04B" w14:textId="4E829D5F" w:rsidR="00B330CA" w:rsidRPr="00E339D2" w:rsidRDefault="00B330CA" w:rsidP="00E339D2">
      <w:pPr>
        <w:pStyle w:val="a5"/>
        <w:shd w:val="clear" w:color="auto" w:fill="FFFFFF" w:themeFill="background1"/>
        <w:rPr>
          <w:rFonts w:ascii="Arial Narrow" w:eastAsia="Neznaika na Lune" w:hAnsi="Arial Narrow" w:cs="Neznaika na Lune"/>
          <w:noProof/>
          <w:color w:val="auto"/>
          <w:sz w:val="16"/>
          <w:szCs w:val="16"/>
        </w:rPr>
      </w:pPr>
    </w:p>
    <w:p w14:paraId="0E05A217" w14:textId="77777777" w:rsidR="006D1DD8" w:rsidRPr="00E339D2" w:rsidRDefault="006D1DD8" w:rsidP="00E339D2">
      <w:pPr>
        <w:pStyle w:val="ad"/>
        <w:shd w:val="clear" w:color="auto" w:fill="FFFFFF" w:themeFill="background1"/>
        <w:spacing w:after="0"/>
        <w:jc w:val="center"/>
        <w:rPr>
          <w:rFonts w:ascii="Arial Narrow" w:eastAsia="Neznaika na Lune" w:hAnsi="Arial Narrow" w:cs="Neznaika na Lune"/>
          <w:noProof/>
          <w:color w:val="auto"/>
          <w:sz w:val="10"/>
          <w:szCs w:val="10"/>
          <w:lang w:val="en-US" w:bidi="ru-RU"/>
        </w:rPr>
      </w:pPr>
    </w:p>
    <w:p w14:paraId="03DC2B91" w14:textId="30801C4A" w:rsidR="00B330CA" w:rsidRPr="00E339D2" w:rsidRDefault="00B330CA" w:rsidP="00E339D2">
      <w:pPr>
        <w:pStyle w:val="a5"/>
        <w:shd w:val="clear" w:color="auto" w:fill="FFFFFF" w:themeFill="background1"/>
        <w:rPr>
          <w:rFonts w:ascii="Arial Narrow" w:eastAsia="Neznaika na Lune" w:hAnsi="Arial Narrow" w:cs="Neznaika na Lune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16"/>
        <w:gridCol w:w="5233"/>
        <w:gridCol w:w="2617"/>
      </w:tblGrid>
      <w:tr w:rsidR="00127F13" w:rsidRPr="00E339D2" w14:paraId="4A69E2D7" w14:textId="792F5BEF" w:rsidTr="00127F13">
        <w:trPr>
          <w:trHeight w:val="2303"/>
        </w:trPr>
        <w:tc>
          <w:tcPr>
            <w:tcW w:w="1250" w:type="pct"/>
            <w:vAlign w:val="center"/>
          </w:tcPr>
          <w:p w14:paraId="7646F5F0" w14:textId="494F1E76" w:rsidR="00127F13" w:rsidRPr="00E339D2" w:rsidRDefault="00E339D2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bookmarkStart w:id="0" w:name="_Hlk38821049"/>
            <w:r w:rsidRPr="00E339D2"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JANUARY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9"/>
              <w:gridCol w:w="318"/>
              <w:gridCol w:w="384"/>
              <w:gridCol w:w="318"/>
              <w:gridCol w:w="318"/>
              <w:gridCol w:w="386"/>
              <w:gridCol w:w="389"/>
            </w:tblGrid>
            <w:tr w:rsidR="00127F13" w:rsidRPr="00E339D2" w14:paraId="003B5D74" w14:textId="77777777" w:rsidTr="00342ECA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55E91B" w14:textId="1ABCD2DD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9DC8075" w14:textId="47B30913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6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B38E591" w14:textId="51DE7230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0CBB614" w14:textId="1A3F75F8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2150544" w14:textId="198439B8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71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B77E009" w14:textId="63889084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7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DAAD69" w14:textId="67C8B25E" w:rsidR="00127F13" w:rsidRPr="00E339D2" w:rsidRDefault="00342ECA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127F13" w:rsidRPr="00E339D2" w14:paraId="25E83B64" w14:textId="77777777" w:rsidTr="00342ECA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07CE97C" w14:textId="66D0FCE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315F252" w14:textId="0BBAA73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BFE0574" w14:textId="620FAD6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B23DAC7" w14:textId="44C2E93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98CE182" w14:textId="583905B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CB3EA34" w14:textId="1C32182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D2CACA7" w14:textId="58A7A84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2A0ABF6A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593B320F" w14:textId="089B88F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7EEA7E8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58F4BA8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34D2287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0A6B35E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0546583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47B5223" w14:textId="78C7956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00708EE1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5E0FE9" w14:textId="7FF3B73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73B789B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2B88830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3A3C393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1F45ADA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2340DF1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BC00445" w14:textId="30F33B3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07E8D459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260FF9" w14:textId="31148B9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4129E25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56FA9C7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563FACB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0814850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2E16F55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1731B3E" w14:textId="1F73A2B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6CFBA99C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395D1CB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0B55ADE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3820338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7792E335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541132D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0C3E176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25A7D98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49E065D1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78FE369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5D8CC54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  <w:bookmarkEnd w:id="0"/>
          </w:tbl>
          <w:p w14:paraId="07B70FA8" w14:textId="77777777" w:rsidR="00127F13" w:rsidRPr="00E339D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298B7454" w:rsidR="00127F13" w:rsidRPr="00E339D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144"/>
                <w:szCs w:val="144"/>
                <w:lang w:bidi="ru-RU"/>
              </w:rPr>
            </w:pPr>
            <w:r w:rsidRPr="00E339D2">
              <w:rPr>
                <w:rFonts w:ascii="Arial Narrow" w:eastAsia="Neznaika na Lune" w:hAnsi="Arial Narrow" w:cs="Neznaika na Lune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339D2">
              <w:rPr>
                <w:rFonts w:ascii="Arial Narrow" w:eastAsia="Neznaika na Lune" w:hAnsi="Arial Narrow" w:cs="Neznaika na Lune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339D2">
              <w:rPr>
                <w:rFonts w:ascii="Arial Narrow" w:eastAsia="Neznaika na Lune" w:hAnsi="Arial Narrow" w:cs="Neznaika na Lune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DC739B">
              <w:rPr>
                <w:rFonts w:ascii="Arial Narrow" w:eastAsia="Neznaika na Lune" w:hAnsi="Arial Narrow" w:cs="Neznaika na Lune"/>
                <w:noProof/>
                <w:color w:val="auto"/>
                <w:sz w:val="144"/>
                <w:szCs w:val="144"/>
                <w:lang w:bidi="ru-RU"/>
              </w:rPr>
              <w:t>2022</w:t>
            </w:r>
            <w:r w:rsidRPr="00E339D2">
              <w:rPr>
                <w:rFonts w:ascii="Arial Narrow" w:eastAsia="Neznaika na Lune" w:hAnsi="Arial Narrow" w:cs="Neznaika na Lune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E339D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6350E4D3" w:rsidR="00127F13" w:rsidRPr="00E339D2" w:rsidRDefault="00E339D2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 w:rsidRPr="00E339D2"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JULI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E339D2" w14:paraId="7C31A35C" w14:textId="77777777" w:rsidTr="00342ECA">
              <w:trPr>
                <w:trHeight w:val="227"/>
              </w:trPr>
              <w:tc>
                <w:tcPr>
                  <w:tcW w:w="70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2B5ED30" w14:textId="69A4AD18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85914D8" w14:textId="19494831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C81641B" w14:textId="1A0BB9A9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AEA3E25" w14:textId="41EFE5D3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75EDF38" w14:textId="6F61343D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DA62FA5" w14:textId="1D87E703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B7ED802" w14:textId="33C15BBC" w:rsidR="00127F13" w:rsidRPr="00E339D2" w:rsidRDefault="00342ECA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127F13" w:rsidRPr="00E339D2" w14:paraId="73D0CCC1" w14:textId="77777777" w:rsidTr="00342ECA">
              <w:trPr>
                <w:trHeight w:val="227"/>
              </w:trPr>
              <w:tc>
                <w:tcPr>
                  <w:tcW w:w="708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1754EA26" w14:textId="5A525E9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2FA772AC" w14:textId="03282CF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45E6F32C" w14:textId="1062613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480BABC9" w14:textId="6A300D6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02CA1ED5" w14:textId="74C9DE7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1F0D7892" w14:textId="13140F1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62D72C71" w14:textId="3BDECC1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002BA77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C4C02EC" w14:textId="645A956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B18E67B" w14:textId="2F5637A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54EF938" w14:textId="51FE5D0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1BB88A0" w14:textId="79BDD9D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2752D34" w14:textId="3E2A20C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453FDE0" w14:textId="74F0379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553F8059" w14:textId="5F31629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3C129D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5C4E8A9" w14:textId="38C0A21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E1E601C" w14:textId="6BF3A63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E59C353" w14:textId="2DFF0E35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4A726FD" w14:textId="6202424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B8F7799" w14:textId="5EE336E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9EC118E" w14:textId="03439BB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06A60DB" w14:textId="63CC8C5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054A3EF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31323A81" w14:textId="4CA6D2C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EFB475E" w14:textId="7F7CC01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8EDDF8E" w14:textId="3AECA77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8A60E8C" w14:textId="0404942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588E109" w14:textId="113E720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F2DD761" w14:textId="0FE5143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CAC9E85" w14:textId="1C24FED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5F852296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1520C21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53F24CE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6B6E5BD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0021F36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4346749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3BE3E9F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5B8A6F4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0149673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5C774FA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45C1874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28E6D77D" w14:textId="77777777" w:rsidR="00127F13" w:rsidRPr="00E339D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27F13" w:rsidRPr="00E339D2" w14:paraId="3551049D" w14:textId="3AE58D09" w:rsidTr="00127F13">
        <w:trPr>
          <w:trHeight w:val="2303"/>
        </w:trPr>
        <w:tc>
          <w:tcPr>
            <w:tcW w:w="1250" w:type="pct"/>
            <w:vAlign w:val="center"/>
          </w:tcPr>
          <w:p w14:paraId="0EBEAD0A" w14:textId="56861501" w:rsidR="00127F13" w:rsidRPr="00E339D2" w:rsidRDefault="00E339D2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 w:rsidRPr="00E339D2"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FEBRUARI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E339D2" w14:paraId="31B7849D" w14:textId="77777777" w:rsidTr="00342ECA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401164D" w14:textId="7D76574D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C14E41" w14:textId="1ADAB820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AE3FBFD" w14:textId="430419A2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746F3CD" w14:textId="4F9A42EC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803BF9C" w14:textId="3BF7A332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2DAB018" w14:textId="43AF781C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AA25C31" w14:textId="57ABD396" w:rsidR="00127F13" w:rsidRPr="00E339D2" w:rsidRDefault="00342ECA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127F13" w:rsidRPr="00E339D2" w14:paraId="00577818" w14:textId="77777777" w:rsidTr="00342ECA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675971" w14:textId="58EBE54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FDF3F28" w14:textId="3439C38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286CC15" w14:textId="6B60727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8500058" w14:textId="4896762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02A0B16" w14:textId="5C3AEE4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7F7F9AC" w14:textId="1B24B5F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F321B8B" w14:textId="14C2E38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17027FB4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A6E6F8" w14:textId="16B614B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F77F0E" w14:textId="2A4F707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4B7B1A2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27CB8D0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56F2424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7A03E37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4233DB1" w14:textId="2AC84DA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1624498B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5E9CC0B" w14:textId="0CBFDFF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45AFEB" w14:textId="0721F52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38286E2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4567259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7A6E349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0F60424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9C06D0C" w14:textId="2F1354E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37F86B9A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926075B" w14:textId="0023454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F4E7D5" w14:textId="78B6793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3B5779E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7CCFA0B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26190CA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00089EE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55D50FB" w14:textId="1EC61BA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3A1DF3E0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06C925F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7B88C4C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65E97FD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6936B9A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3C84F1F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09E4954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604C225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7166E3AF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746013B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116AAE5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!A12 Is Not In Table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5B30415F" w14:textId="77777777" w:rsidR="00127F13" w:rsidRPr="00E339D2" w:rsidRDefault="00127F13" w:rsidP="00E339D2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 w:val="restart"/>
            <w:vAlign w:val="center"/>
          </w:tcPr>
          <w:tbl>
            <w:tblPr>
              <w:tblStyle w:val="ae"/>
              <w:tblW w:w="4500" w:type="pct"/>
              <w:jc w:val="center"/>
              <w:tblBorders>
                <w:top w:val="single" w:sz="4" w:space="0" w:color="auto"/>
                <w:bottom w:val="single" w:sz="4" w:space="0" w:color="auto"/>
                <w:insideH w:val="dotted" w:sz="6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7"/>
            </w:tblGrid>
            <w:tr w:rsidR="00127F13" w:rsidRPr="00E339D2" w14:paraId="69FFC32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5402CB3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556938C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EF10EE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7845C87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0B4EF1B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23C85C3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280EB1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3B22C4F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886817F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3FA2286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FEB4425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410C1C5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AF556B4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13C0DB0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8A742F8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41782C6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23B8C0B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3A685EB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FAFE81D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35F304A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E56E099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6E6C02A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BCD4F67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761C39F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E797F79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3059180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17D527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7E632839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3B8AA1F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72758D8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9E788BC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2146DF1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EB42D9E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588D91C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26A7168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676A3BE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11E6DE1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4E5C0F5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94CBD3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2666D46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AC86F68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48EE80C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103C6CD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2CCE1E6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F28D709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7EA38F3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E24CA8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78508CD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6DEB19D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58C4576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05F080C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5063BDB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9208A3A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1A06D19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732FC54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3C25CF0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B17D6F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2AA1199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F7771B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07A11BC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70DB7C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34CAD33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B8051B1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1E38BDB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A6B349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4F931D4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6957AC2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257A8E3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50755FD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4BCE265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1372689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5B03308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B26CFEB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07A35B5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CB43007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E339D2" w14:paraId="3C4D28E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71F069B" w14:textId="77777777" w:rsidR="00127F13" w:rsidRPr="00E339D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48CF99" w14:textId="14E064D2" w:rsidR="00127F13" w:rsidRPr="00E339D2" w:rsidRDefault="00127F13" w:rsidP="00E339D2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CB974DD" w14:textId="67CAF772" w:rsidR="00127F13" w:rsidRPr="00E339D2" w:rsidRDefault="00E339D2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 w:rsidRPr="00E339D2"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AUGUSTI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E339D2" w14:paraId="1462069A" w14:textId="77777777" w:rsidTr="00342ECA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1C4FA98" w14:textId="628D6AD9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CCE732B" w14:textId="6575BCF6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72527F6" w14:textId="4874DD6D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77B056C" w14:textId="42DF9AA3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58BE037" w14:textId="78A394EF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22591F9" w14:textId="3294768C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65DB7D3" w14:textId="5205A9D6" w:rsidR="00127F13" w:rsidRPr="00E339D2" w:rsidRDefault="00342ECA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127F13" w:rsidRPr="00E339D2" w14:paraId="126E1D1E" w14:textId="77777777" w:rsidTr="00342ECA">
              <w:trPr>
                <w:trHeight w:val="227"/>
              </w:trPr>
              <w:tc>
                <w:tcPr>
                  <w:tcW w:w="70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FA3F978" w14:textId="568EC26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A63AED" w14:textId="6ACF0385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42F50C5" w14:textId="30726B0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63A51A9" w14:textId="26E485D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65B8DCC" w14:textId="43076705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15B96F0" w14:textId="4D72A8F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1BA4821" w14:textId="6A8B275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2FF85B1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5FB695" w14:textId="68F938D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EC2BD2" w14:textId="6B86148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A123E" w14:textId="3A4AA1C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7AD77F" w14:textId="28C3BFC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AA1076" w14:textId="7D68B4E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4632F1" w14:textId="0692F25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1D2A9B" w14:textId="2726749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7A5E912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5CB78F0" w14:textId="69D06F4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EB8B7E" w14:textId="1717762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5347B9" w14:textId="106C116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F37413" w14:textId="15124A6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3B8DE17" w14:textId="7F44966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2CBC05" w14:textId="1420929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D35F756" w14:textId="15B9B51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3FB8780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8F483FB" w14:textId="62D0EE0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77E7CE" w14:textId="4D92B2B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04CFCF" w14:textId="7526BD6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9A50959" w14:textId="726E712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646A4F" w14:textId="7DFF28D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4F1D69" w14:textId="66AED07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4280E46" w14:textId="075059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7B287C25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2215965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251811A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52832F7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722AADC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1D75E69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28907D25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77C4F26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088BA3B7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4FCB535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4B3B02E5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36055B5" w14:textId="77777777" w:rsidR="00127F13" w:rsidRPr="00E339D2" w:rsidRDefault="00127F13" w:rsidP="00E339D2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E339D2" w14:paraId="5BF51B49" w14:textId="71C4C682" w:rsidTr="00127F13">
        <w:trPr>
          <w:trHeight w:val="2303"/>
        </w:trPr>
        <w:tc>
          <w:tcPr>
            <w:tcW w:w="1250" w:type="pct"/>
            <w:vAlign w:val="center"/>
          </w:tcPr>
          <w:p w14:paraId="6E36DF11" w14:textId="7621C7B6" w:rsidR="00127F13" w:rsidRPr="00E339D2" w:rsidRDefault="00E339D2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 w:rsidRPr="00E339D2"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MARS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E339D2" w14:paraId="41205488" w14:textId="77777777" w:rsidTr="00342ECA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A189406" w14:textId="18DC6A40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BF385F8" w14:textId="3B5C0272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8674220" w14:textId="583A4B3F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C60A6F4" w14:textId="7CCD1B19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2F1DCF8" w14:textId="22524D00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3B6F987" w14:textId="5678DBA1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D8F64F1" w14:textId="51ACA8DE" w:rsidR="00127F13" w:rsidRPr="00E339D2" w:rsidRDefault="00342ECA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127F13" w:rsidRPr="00E339D2" w14:paraId="110028A8" w14:textId="77777777" w:rsidTr="00342ECA">
              <w:trPr>
                <w:trHeight w:val="227"/>
              </w:trPr>
              <w:tc>
                <w:tcPr>
                  <w:tcW w:w="70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057BD3A" w14:textId="6F101C9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103090E" w14:textId="7C63F78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C7F0D4B" w14:textId="5C38C7C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12DBA5A" w14:textId="1D90366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253132C" w14:textId="7092FEA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81337DB" w14:textId="0684484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452A13B" w14:textId="765859B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33519B9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E246ECD" w14:textId="61AF3E6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BB8A08" w14:textId="7F4B693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13CFF92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24C2CF6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1A44B02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4220CF6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8A3E9EB" w14:textId="61387DF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401F422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CB9533" w14:textId="4EC5BAB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27A417" w14:textId="2D22DDB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7B40EF3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7FE3C09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2377C7C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2429D20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21FE22" w14:textId="677E4C4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3962D66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A39D047" w14:textId="0D5CAC8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7DBCD" w14:textId="432B3BA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406CE4E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043CBF2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5E92491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36C8A11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F7BBF33" w14:textId="742DE72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5AA2C0F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2D58C2E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1255A1A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754E0A9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4345BA3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278A8AA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02962DC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108FD4A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7DCB39B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0CA34CD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70A37B6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002AC152" w14:textId="77777777" w:rsidR="00127F13" w:rsidRPr="00E339D2" w:rsidRDefault="00127F13" w:rsidP="00E339D2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E339D2" w:rsidRDefault="00127F13" w:rsidP="00E339D2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64A326C" w14:textId="08E1D1DD" w:rsidR="00127F13" w:rsidRPr="00E339D2" w:rsidRDefault="00E339D2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 w:rsidRPr="00E339D2"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SEPTEMBER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E339D2" w14:paraId="581B29BF" w14:textId="77777777" w:rsidTr="00342ECA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77D5757" w14:textId="15B736F2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E8C72FB" w14:textId="6C9DFA7E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D23E0DF" w14:textId="05D750F2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476B51C" w14:textId="7C32903F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90ED4CE" w14:textId="7CF8D122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906B04F" w14:textId="7C6A3CD1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0A6BFDC" w14:textId="45568AC9" w:rsidR="00127F13" w:rsidRPr="00E339D2" w:rsidRDefault="00342ECA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127F13" w:rsidRPr="00E339D2" w14:paraId="49BF5E4C" w14:textId="77777777" w:rsidTr="00342ECA">
              <w:trPr>
                <w:trHeight w:val="227"/>
              </w:trPr>
              <w:tc>
                <w:tcPr>
                  <w:tcW w:w="70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51D6186" w14:textId="59701CB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33230D" w14:textId="201A903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BD48D9B" w14:textId="512F75C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4492BBA" w14:textId="49F7BB0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61F7628" w14:textId="44B05F4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004B279" w14:textId="3FF2324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F3FB2E8" w14:textId="517424A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6CB812E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D9178BA" w14:textId="357CBD65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0D15FB8" w14:textId="348C2B5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52021D" w14:textId="014B2BE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27FE6E" w14:textId="1D887F8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58B161" w14:textId="10822B2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99B3FA" w14:textId="017DDE0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9A3A37" w14:textId="478A419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5283D64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B99688" w14:textId="54EA89D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D0DA37" w14:textId="503F7E1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503EBB" w14:textId="5B7C338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836219" w14:textId="0EDE162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55754F0" w14:textId="49CBEA3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625EB1" w14:textId="5088365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2D78E87" w14:textId="09206AC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501B6D3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6BFC70C" w14:textId="5A4E78F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43D0C2" w14:textId="2E09111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AC5B33" w14:textId="08963C5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9337A42" w14:textId="13C3955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E621CC" w14:textId="632C740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AB77A3" w14:textId="3DFBFF1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196A9B" w14:textId="29A3B84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707474E9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2C9BAFB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11D19FD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7F398A6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16D1864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6B2BAE8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568601F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016A5AB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39CC7EA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4B861DE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0A3F995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25006D8D" w14:textId="77777777" w:rsidR="00127F13" w:rsidRPr="00E339D2" w:rsidRDefault="00127F13" w:rsidP="00E339D2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E339D2" w14:paraId="5CE86352" w14:textId="1C778BAC" w:rsidTr="00127F13">
        <w:trPr>
          <w:trHeight w:val="2303"/>
        </w:trPr>
        <w:tc>
          <w:tcPr>
            <w:tcW w:w="1250" w:type="pct"/>
            <w:vAlign w:val="center"/>
          </w:tcPr>
          <w:p w14:paraId="13A1C263" w14:textId="1D803DAD" w:rsidR="00127F13" w:rsidRPr="00E339D2" w:rsidRDefault="00E339D2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 w:rsidRPr="00E339D2"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APRIL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6"/>
              <w:gridCol w:w="358"/>
              <w:gridCol w:w="358"/>
              <w:gridCol w:w="358"/>
              <w:gridCol w:w="358"/>
              <w:gridCol w:w="358"/>
              <w:gridCol w:w="352"/>
            </w:tblGrid>
            <w:tr w:rsidR="00127F13" w:rsidRPr="00E339D2" w14:paraId="15E095EA" w14:textId="77777777" w:rsidTr="00342ECA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FAB13C6" w14:textId="5A890C06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1227B88" w14:textId="1BDD4837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2E9D9C3" w14:textId="7A49148B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53E103" w14:textId="0C2EE17E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CEBFB64" w14:textId="5D5333EB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4181A3A" w14:textId="6EF8B626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BB2CFF3" w14:textId="28091D98" w:rsidR="00127F13" w:rsidRPr="00E339D2" w:rsidRDefault="00342ECA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127F13" w:rsidRPr="00E339D2" w14:paraId="5369470B" w14:textId="77777777" w:rsidTr="00342ECA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3E3F691" w14:textId="2D45752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B76FA3C" w14:textId="50FFD98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E6A964E" w14:textId="2617F035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A150541" w14:textId="70307ED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3775D10" w14:textId="24039A1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53A0F79" w14:textId="7D52D6E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F705492" w14:textId="3FD877F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2B0FFFE5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08D76151" w14:textId="78604F0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9BD1E9E" w14:textId="035E938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1055F02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6791C6A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5534E30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5A25232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B26657C" w14:textId="623B026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7C547867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FD8B05C" w14:textId="5A0F7DF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6F28DCA" w14:textId="46F3F51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74CBCA5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1CC4A93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6A5D474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7454AC2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7749BB" w14:textId="725F576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0C32D10F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F9BEFCB" w14:textId="56570BB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19A3" w14:textId="47F0F90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155DE1B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7692C0F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018590E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56AA5B0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7B8890" w14:textId="5E272B0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329650B3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51A21DB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5E0224D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1011C39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71D348C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4D0321D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20DB0BD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1DDC2F05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1C0F9501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6A0834B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11C502F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524AD6D" w14:textId="77777777" w:rsidR="00127F13" w:rsidRPr="00E339D2" w:rsidRDefault="00127F13" w:rsidP="00E339D2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E339D2" w:rsidRDefault="00127F13" w:rsidP="00E339D2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5A727B9" w14:textId="66C85803" w:rsidR="00127F13" w:rsidRPr="00E339D2" w:rsidRDefault="00E339D2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  <w:r w:rsidRPr="00E339D2"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OKTOBER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E339D2" w14:paraId="209B8387" w14:textId="77777777" w:rsidTr="00342ECA">
              <w:trPr>
                <w:trHeight w:val="227"/>
              </w:trPr>
              <w:tc>
                <w:tcPr>
                  <w:tcW w:w="70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AB8E3D" w14:textId="33FC7B38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7CB68A" w14:textId="05AA4091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373BA0E" w14:textId="5E4DC55D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9B57078" w14:textId="31515628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A88D14" w14:textId="62D969F0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D38F7CD" w14:textId="3DEEF0D2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D8774E1" w14:textId="081950F1" w:rsidR="00127F13" w:rsidRPr="00E339D2" w:rsidRDefault="00342ECA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127F13" w:rsidRPr="00E339D2" w14:paraId="2E06ADA4" w14:textId="77777777" w:rsidTr="00342ECA">
              <w:trPr>
                <w:trHeight w:val="227"/>
              </w:trPr>
              <w:tc>
                <w:tcPr>
                  <w:tcW w:w="70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91196D5" w14:textId="5386CC9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2D4131E" w14:textId="253812B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CEE200C" w14:textId="6B900525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6501E09" w14:textId="172AE495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A9D4085" w14:textId="7939997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DC114E4" w14:textId="43F0810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4B624A" w14:textId="00AC9F1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18F57F60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514030B0" w14:textId="1A8C54B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98AE0D" w14:textId="7A57460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A59E198" w14:textId="68F0406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3058E3" w14:textId="3FF535B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CEE00B" w14:textId="21802C1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75EF45" w14:textId="316311A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690BC6" w14:textId="18315D8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71D5DADF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1D24548D" w14:textId="0BB0B8C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CC746D" w14:textId="2083E2A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9B2CD9" w14:textId="7B97035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1463F6" w14:textId="7286012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BA1F" w14:textId="3122F77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30045C" w14:textId="17334F4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D243A19" w14:textId="7193BC3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7C114E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343A9EB7" w14:textId="7C1D0BB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7E79624" w14:textId="19C6AE7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77BDBE" w14:textId="23BFAD7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B6F39E" w14:textId="2ED3794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ACED2F" w14:textId="7BED63D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13F66C" w14:textId="1A3C35D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CE1589D" w14:textId="1590050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7BBCC932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7757DAC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6B4F285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4A3EF24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2DB680C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41412ED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6E02F52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42063C2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3CCE4CD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6079598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54F8A1E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313609F8" w14:textId="77777777" w:rsidR="00127F13" w:rsidRPr="00E339D2" w:rsidRDefault="00127F13" w:rsidP="00E339D2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E339D2" w14:paraId="06082AB3" w14:textId="012949B0" w:rsidTr="00127F13">
        <w:trPr>
          <w:trHeight w:val="2303"/>
        </w:trPr>
        <w:tc>
          <w:tcPr>
            <w:tcW w:w="1250" w:type="pct"/>
            <w:vAlign w:val="center"/>
          </w:tcPr>
          <w:p w14:paraId="52718B36" w14:textId="0E71DD21" w:rsidR="00127F13" w:rsidRPr="00E339D2" w:rsidRDefault="00E339D2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 w:rsidRPr="00E339D2"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MAJ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E339D2" w14:paraId="1536F6EE" w14:textId="77777777" w:rsidTr="00342ECA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F67181" w14:textId="134AB56F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16D485D" w14:textId="75F789CC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7E0434" w14:textId="5F479182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57438B9" w14:textId="2A80E1A7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6B0F863" w14:textId="31197B71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E35A603" w14:textId="2516A9B0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B2E95D6" w14:textId="78AE1078" w:rsidR="00127F13" w:rsidRPr="00E339D2" w:rsidRDefault="00342ECA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127F13" w:rsidRPr="00E339D2" w14:paraId="0562A5B7" w14:textId="77777777" w:rsidTr="00342ECA">
              <w:trPr>
                <w:trHeight w:val="227"/>
              </w:trPr>
              <w:tc>
                <w:tcPr>
                  <w:tcW w:w="70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ABC72C" w14:textId="4BDB31B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104E475" w14:textId="1294771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3BD57E9" w14:textId="04CF87F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1E265C6" w14:textId="76BA60E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5675EDC" w14:textId="0F37113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9AED033" w14:textId="17190E35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27609CD" w14:textId="2A5D185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76A8376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47BFF5A" w14:textId="3BEB78A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FFEE10" w14:textId="7026398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12E818D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6BB7BD0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69A367C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619ECFD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A811FA7" w14:textId="6FCD8B0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52778F6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E63A180" w14:textId="6884F51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76EDC" w14:textId="3820EEE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75BAD5A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71EF87C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582353A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3C1A30B5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9F9E29E" w14:textId="3AB63F6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0629FFE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FC5519C" w14:textId="35B7E70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8BCCA" w14:textId="701585D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35A61C1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61F7F18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57545D7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1A15D1D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6F76B7" w14:textId="3EE975C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2B568A40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6A7FCE4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7F7F5F8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78A1400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5DA66F4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60B84BB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0E05531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71186AB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26517E44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5396D01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226E1A6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5A372292" w14:textId="77777777" w:rsidR="00127F13" w:rsidRPr="00E339D2" w:rsidRDefault="00127F13" w:rsidP="00E339D2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E339D2" w:rsidRDefault="00127F13" w:rsidP="00E339D2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84231B9" w14:textId="2DD421A6" w:rsidR="00127F13" w:rsidRPr="00E339D2" w:rsidRDefault="00E339D2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 w:rsidRPr="00E339D2"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NOVEMBER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E339D2" w14:paraId="01E09DF9" w14:textId="77777777" w:rsidTr="00342ECA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E7A9014" w14:textId="2980B3B6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EF60B22" w14:textId="03D9DAB3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15F637" w14:textId="1B2AC3FE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5934DD0" w14:textId="7A67E1CB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F1CD004" w14:textId="7EBB62F3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F653725" w14:textId="3B506B63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9014C80" w14:textId="408B09E5" w:rsidR="00127F13" w:rsidRPr="00E339D2" w:rsidRDefault="00342ECA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127F13" w:rsidRPr="00E339D2" w14:paraId="0E04769B" w14:textId="77777777" w:rsidTr="00342ECA">
              <w:trPr>
                <w:trHeight w:val="227"/>
              </w:trPr>
              <w:tc>
                <w:tcPr>
                  <w:tcW w:w="70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1191A46" w14:textId="65E04A1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B11A77A" w14:textId="61E40CB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F52DF11" w14:textId="6C1B4FB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94470A9" w14:textId="267C481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1A2C2F0" w14:textId="5F80020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C1D25DD" w14:textId="3DFD2F7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5425D5C" w14:textId="23891CD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2799EF9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46C63D" w14:textId="5CE8B28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22FF943" w14:textId="17A2F6F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7A56C8" w14:textId="217E06F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600F85" w14:textId="1123FCA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404B7E" w14:textId="3E7EBA3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9CE302" w14:textId="68B5B6E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BBDB372" w14:textId="29B8433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40F297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8918CB" w14:textId="6A0D570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8912A4" w14:textId="37FD9E8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CF0D3" w14:textId="623D193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CFA0ED" w14:textId="0E674035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5D6882" w14:textId="4E93461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F16D9" w14:textId="11E5A60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9C5196" w14:textId="1A78EC0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37CF7E4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5A3141A" w14:textId="751985E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470CF3" w14:textId="6843F42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8A882" w14:textId="326200A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F56217" w14:textId="21346F6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0BE2F" w14:textId="29DC644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4CE2E6" w14:textId="40A7031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1A95284" w14:textId="343101A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08EBF90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1AC5F34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0B25E1E5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21AF255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7D37533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26386FA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37999CA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2AB766D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4A29276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75C44A0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62BD026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27FC8934" w14:textId="77777777" w:rsidR="00127F13" w:rsidRPr="00E339D2" w:rsidRDefault="00127F13" w:rsidP="00E339D2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E339D2" w14:paraId="4EB38C24" w14:textId="1E286670" w:rsidTr="00127F13">
        <w:trPr>
          <w:trHeight w:val="2303"/>
        </w:trPr>
        <w:tc>
          <w:tcPr>
            <w:tcW w:w="1250" w:type="pct"/>
            <w:vAlign w:val="center"/>
          </w:tcPr>
          <w:p w14:paraId="36117731" w14:textId="5930816D" w:rsidR="00127F13" w:rsidRPr="00E339D2" w:rsidRDefault="00E339D2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 w:rsidRPr="00E339D2"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JUNI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E339D2" w14:paraId="783577D1" w14:textId="77777777" w:rsidTr="00342ECA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7165629" w14:textId="14A955A5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EF4480D" w14:textId="57136D68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C7CD671" w14:textId="68952F3D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C3B7DF9" w14:textId="16C80C90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15C99E4" w14:textId="48C16F00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88890FA" w14:textId="57543B20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A2E95CB" w14:textId="04C95B70" w:rsidR="00127F13" w:rsidRPr="00E339D2" w:rsidRDefault="00342ECA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127F13" w:rsidRPr="00E339D2" w14:paraId="51179E76" w14:textId="77777777" w:rsidTr="00342ECA">
              <w:trPr>
                <w:trHeight w:val="227"/>
              </w:trPr>
              <w:tc>
                <w:tcPr>
                  <w:tcW w:w="70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6427C6C" w14:textId="5EFA101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FABF980" w14:textId="340A41E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8F7B2A" w14:textId="2177183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274E807" w14:textId="53C8B42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9F6326E" w14:textId="3826CB5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4F9704A" w14:textId="23C470B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055A7EA" w14:textId="265AD33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6A8D2873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22708A2" w14:textId="22A5741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82FAAD" w14:textId="149988C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343D8BD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4AC6D02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6212F93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0C8A822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466E5DD" w14:textId="38B4269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62F92DC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55A376" w14:textId="4762A31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6CBDFC" w14:textId="68729EA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06CCD5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75D1B57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6129C34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1A1C8E5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352C82" w14:textId="376673E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743B4D5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5DE7C3" w14:textId="651051F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90EDB9" w14:textId="2BEBDBF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03B00C5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380BD60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6DF5CBD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4A4AF4C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10EC06" w14:textId="6D38F87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09EBC8F3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13ABE10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5B450CA5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470B5FC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173DFDC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6DB1557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1283880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5A6A982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6BF3718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63E7116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3F1AA46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025ABE3E" w14:textId="77777777" w:rsidR="00127F13" w:rsidRPr="00E339D2" w:rsidRDefault="00127F13" w:rsidP="00E339D2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E339D2" w:rsidRDefault="00127F13" w:rsidP="00E339D2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573894A" w14:textId="480E9AF5" w:rsidR="00127F13" w:rsidRPr="00E339D2" w:rsidRDefault="00E339D2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 w:rsidRPr="00E339D2"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DECEMBER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E339D2" w14:paraId="5C764E9F" w14:textId="77777777" w:rsidTr="00342ECA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C669D86" w14:textId="2E55E802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7B5D5A6" w14:textId="37A396CD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5D23571" w14:textId="0C4D283B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C591EB9" w14:textId="16977CBA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1FC5DA0" w14:textId="14ECDC48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9A0825D" w14:textId="57CA8777" w:rsidR="00127F13" w:rsidRPr="00E339D2" w:rsidRDefault="00E339D2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339D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DB60F50" w14:textId="22A41103" w:rsidR="00127F13" w:rsidRPr="00E339D2" w:rsidRDefault="00342ECA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127F13" w:rsidRPr="00E339D2" w14:paraId="0BF5B3F8" w14:textId="77777777" w:rsidTr="00342ECA">
              <w:trPr>
                <w:trHeight w:val="227"/>
              </w:trPr>
              <w:tc>
                <w:tcPr>
                  <w:tcW w:w="70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1B30C71" w14:textId="703111A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CF12D5C" w14:textId="7916AC6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65E1E4" w14:textId="6A6C0E0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E979589" w14:textId="4E426D8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8507AF8" w14:textId="59BDA63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28A398A" w14:textId="3BE5E35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BCE1482" w14:textId="51C64E0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1CD5A18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05E46B" w14:textId="4A79111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18C6F8" w14:textId="6EEA3158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695F9BB" w14:textId="621D6EC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A220C" w14:textId="414A178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18F928" w14:textId="7D356F9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1B425C" w14:textId="3AA3F71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CD7A32" w14:textId="3CDB754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503317E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A2E8A6" w14:textId="044AE84D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C40703" w14:textId="4E439345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4DEEB6" w14:textId="68F23E3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DCB6FD2" w14:textId="7E97E08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8D8B80" w14:textId="0C63DC39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2DA0E3" w14:textId="32572D4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821A2E" w14:textId="7334F1C2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33D4F1B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328AD71" w14:textId="125D1F2B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92AE8D" w14:textId="13BD01AE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3F43A5" w14:textId="04112E1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E12E469" w14:textId="1909A79C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17751" w14:textId="32F3D2C3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DB6332" w14:textId="6AB1E41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797046" w14:textId="0310FF1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3EA109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2FD0FA5A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4CFAC01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5E835C1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77AEED20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13C1075F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71C8861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6F942B41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27F13" w:rsidRPr="00E339D2" w14:paraId="12F010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737FDF86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3B3D2B04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C739B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ECA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127F13" w:rsidRPr="00342ECA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0EEE8DCD" w14:textId="77777777" w:rsidR="00127F13" w:rsidRPr="00E339D2" w:rsidRDefault="00127F13" w:rsidP="00E339D2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E339D2" w:rsidRDefault="00B330CA" w:rsidP="00E339D2">
      <w:pPr>
        <w:pStyle w:val="a5"/>
        <w:shd w:val="clear" w:color="auto" w:fill="FFFFFF" w:themeFill="background1"/>
        <w:rPr>
          <w:rFonts w:ascii="Arial Narrow" w:eastAsia="Neznaika na Lune" w:hAnsi="Arial Narrow" w:cs="Neznaika na Lune"/>
          <w:noProof/>
          <w:color w:val="auto"/>
          <w:sz w:val="2"/>
          <w:szCs w:val="2"/>
        </w:rPr>
      </w:pPr>
    </w:p>
    <w:sectPr w:rsidR="00B330CA" w:rsidRPr="00E339D2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83D81" w14:textId="77777777" w:rsidR="00BC23C0" w:rsidRDefault="00BC23C0">
      <w:pPr>
        <w:spacing w:after="0"/>
      </w:pPr>
      <w:r>
        <w:separator/>
      </w:r>
    </w:p>
  </w:endnote>
  <w:endnote w:type="continuationSeparator" w:id="0">
    <w:p w14:paraId="094E038D" w14:textId="77777777" w:rsidR="00BC23C0" w:rsidRDefault="00BC23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9F8B55" w14:textId="77777777" w:rsidR="00BC23C0" w:rsidRDefault="00BC23C0">
      <w:pPr>
        <w:spacing w:after="0"/>
      </w:pPr>
      <w:r>
        <w:separator/>
      </w:r>
    </w:p>
  </w:footnote>
  <w:footnote w:type="continuationSeparator" w:id="0">
    <w:p w14:paraId="0D227676" w14:textId="77777777" w:rsidR="00BC23C0" w:rsidRDefault="00BC23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12A4"/>
    <w:rsid w:val="000320BD"/>
    <w:rsid w:val="0005357B"/>
    <w:rsid w:val="00071356"/>
    <w:rsid w:val="00072165"/>
    <w:rsid w:val="00081053"/>
    <w:rsid w:val="00097A25"/>
    <w:rsid w:val="000A5A57"/>
    <w:rsid w:val="000A7094"/>
    <w:rsid w:val="000D7EAC"/>
    <w:rsid w:val="000E3060"/>
    <w:rsid w:val="001274F3"/>
    <w:rsid w:val="001275EE"/>
    <w:rsid w:val="00127F13"/>
    <w:rsid w:val="00140C7C"/>
    <w:rsid w:val="00151CCE"/>
    <w:rsid w:val="001A6EFE"/>
    <w:rsid w:val="001B01F9"/>
    <w:rsid w:val="001B73B9"/>
    <w:rsid w:val="001C41F9"/>
    <w:rsid w:val="001F4992"/>
    <w:rsid w:val="001F5260"/>
    <w:rsid w:val="00211686"/>
    <w:rsid w:val="0023247D"/>
    <w:rsid w:val="002549DD"/>
    <w:rsid w:val="002562E7"/>
    <w:rsid w:val="00285C1D"/>
    <w:rsid w:val="0029445A"/>
    <w:rsid w:val="002C3AAE"/>
    <w:rsid w:val="002D292B"/>
    <w:rsid w:val="00302C5D"/>
    <w:rsid w:val="00310954"/>
    <w:rsid w:val="00314A06"/>
    <w:rsid w:val="003308A9"/>
    <w:rsid w:val="003327F5"/>
    <w:rsid w:val="00340CAF"/>
    <w:rsid w:val="00342ECA"/>
    <w:rsid w:val="003474AD"/>
    <w:rsid w:val="00362E95"/>
    <w:rsid w:val="003669CB"/>
    <w:rsid w:val="00371D60"/>
    <w:rsid w:val="003A1FE0"/>
    <w:rsid w:val="003C0D41"/>
    <w:rsid w:val="003E085C"/>
    <w:rsid w:val="003E7B3A"/>
    <w:rsid w:val="003F70D3"/>
    <w:rsid w:val="00416364"/>
    <w:rsid w:val="00420348"/>
    <w:rsid w:val="00431B29"/>
    <w:rsid w:val="00440416"/>
    <w:rsid w:val="00462EAD"/>
    <w:rsid w:val="0047429C"/>
    <w:rsid w:val="004A6170"/>
    <w:rsid w:val="004B2D3B"/>
    <w:rsid w:val="004F6AAC"/>
    <w:rsid w:val="00506356"/>
    <w:rsid w:val="005123B0"/>
    <w:rsid w:val="00512F2D"/>
    <w:rsid w:val="00530029"/>
    <w:rsid w:val="005502AB"/>
    <w:rsid w:val="005678B5"/>
    <w:rsid w:val="00570FBB"/>
    <w:rsid w:val="00583B82"/>
    <w:rsid w:val="005923AC"/>
    <w:rsid w:val="005D5149"/>
    <w:rsid w:val="005E656F"/>
    <w:rsid w:val="005F0868"/>
    <w:rsid w:val="00603417"/>
    <w:rsid w:val="006045F6"/>
    <w:rsid w:val="0060619F"/>
    <w:rsid w:val="0061471E"/>
    <w:rsid w:val="006237AA"/>
    <w:rsid w:val="0064025F"/>
    <w:rsid w:val="00641EFB"/>
    <w:rsid w:val="00667021"/>
    <w:rsid w:val="00694FAD"/>
    <w:rsid w:val="006974E1"/>
    <w:rsid w:val="006C0896"/>
    <w:rsid w:val="006C1679"/>
    <w:rsid w:val="006C58B6"/>
    <w:rsid w:val="006D1DD8"/>
    <w:rsid w:val="006F513E"/>
    <w:rsid w:val="00712732"/>
    <w:rsid w:val="00713F62"/>
    <w:rsid w:val="00763DD8"/>
    <w:rsid w:val="00797C32"/>
    <w:rsid w:val="007A7E86"/>
    <w:rsid w:val="007C0139"/>
    <w:rsid w:val="007C0572"/>
    <w:rsid w:val="007D45A1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C23C0"/>
    <w:rsid w:val="00BC3952"/>
    <w:rsid w:val="00BE5AB8"/>
    <w:rsid w:val="00BF3C3E"/>
    <w:rsid w:val="00C02AD1"/>
    <w:rsid w:val="00C13AFD"/>
    <w:rsid w:val="00C32B94"/>
    <w:rsid w:val="00C44DFB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49CF"/>
    <w:rsid w:val="00DB6379"/>
    <w:rsid w:val="00DC1675"/>
    <w:rsid w:val="00DC739B"/>
    <w:rsid w:val="00DE0E46"/>
    <w:rsid w:val="00DE32AC"/>
    <w:rsid w:val="00E06E58"/>
    <w:rsid w:val="00E13605"/>
    <w:rsid w:val="00E1407A"/>
    <w:rsid w:val="00E318B9"/>
    <w:rsid w:val="00E339D2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23BCD"/>
    <w:rsid w:val="00F4393E"/>
    <w:rsid w:val="00F45A08"/>
    <w:rsid w:val="00F51092"/>
    <w:rsid w:val="00F556A8"/>
    <w:rsid w:val="00F91390"/>
    <w:rsid w:val="00F93E3B"/>
    <w:rsid w:val="00FA5995"/>
    <w:rsid w:val="00FA67E1"/>
    <w:rsid w:val="00FC0032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3415</Words>
  <Characters>19469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2021-06-22T10:50:00Z</dcterms:created>
  <dcterms:modified xsi:type="dcterms:W3CDTF">2021-06-22T10:50:00Z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