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3B7A5E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A09ABE3" w14:textId="3CDC9655" w:rsidR="00F65FE6" w:rsidRPr="00E5363F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6E6A114A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3442BAD9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46186181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02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24B2A6F6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03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68BC7AFB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04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64932066" w:rsidR="00F65FE6" w:rsidRPr="003B7A5E" w:rsidRDefault="003B7A5E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05</w:t>
                        </w: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47DC5B93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bookmarkStart w:id="1" w:name="_Hlk38821049"/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JANUARY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880315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BC310C4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439A0548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6CF38AE0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E90AD2E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1DFE5548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7E414C49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2C7159A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607653E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4F1E0A9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22F3F81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479364F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58C5896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09C8CCA3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562CA764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087723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F9E7F8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C3C7A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09C5FB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48CA416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8B38C13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26B2D958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1F123C8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559E29E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7D9BA8A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170BFF4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CFC77B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255B038B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36D3BD10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161131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13DAE5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449B4E6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529097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23656BE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158A372F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5C7FA972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E320A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A64F9B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B94AD7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75EC323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0C7AEC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69F3FEDF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716E76DF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FEE783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DC9E28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3B7A5E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585CB30E" w14:textId="4CF57089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77E9272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46902CE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24169D9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A95CC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06587EA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24EA05BB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FEBRUARI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8F33EDC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FBB4F57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72F311E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B38034C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CF8933D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8F9A6C1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0D8544C1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1A8926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0AEB85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23B4BD4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32A7DC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5868456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2BF58DED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181B636F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21D453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708F4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911BF5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1E7BA9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538D10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5EB19C0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615A8F2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66B9FD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AF079F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77A83B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73F08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5D44C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92B996A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1FEBC61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5695EA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1DF0B0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D9D7CE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496AE25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364D1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C578D00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CD93FCD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1AE84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0916E6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28D023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3432EE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F42B11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28E057C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11945F1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F1D592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720C06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3B7A5E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355E3AA7" w14:textId="1909F6A0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C00AAE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1CA89C6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634A43A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07F7F7F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418A44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19A2C55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045906F4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MARS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32ED642A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44CEF1A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80C5709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3433DA0B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59BD9CA6" w:rsidR="00F65FE6" w:rsidRPr="00FD3556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5C1A2F47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53C67CF" w:rsidR="00F65FE6" w:rsidRPr="003B7A5E" w:rsidRDefault="006561B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635796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5C8B68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7C494DE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54C1342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4B2CA55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0ED1C3A9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23F884DE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441B59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392503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FA730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13D8DA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F76138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8630B02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9735FC0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5E10E97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FC3B32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4EB353C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A1F0DC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5B496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553F6EB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61F1F52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75DC51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2C11D0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04C055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6F0B53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4818634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4B28FAF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FAE3FB9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D7947A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3927A4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240C5A7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23DC13A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71AEF29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44273EFD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BABE2AB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2A5DEB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1DE652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3B7A5E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9E03D7" w14:textId="7877CEE3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04F88B7D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7DF9F6F9" w:rsidR="00E5363F" w:rsidRPr="003B7A5E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9619E45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71C0200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627A914F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30790F0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1DAA2FFA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265C465A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0F60639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524D27D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22313DF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69A1F7B9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APRIL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F65FE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208D0A5B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3BEB9A79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596D7949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E556E8B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69C45036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2618A18B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6C1FC153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5D49A2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21C3E8B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0E7AD8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6FB922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51D232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757B62E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6A72C8E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9BAE0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07893A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FCA8E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E28F4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54DD2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905864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16B5A70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78521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2B053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5220D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51364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C2498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C41D46F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8DACEA5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F9580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4A2F5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CFB1F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0CEB9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FB265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01A0BB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A6A321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C4E75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31466A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43F949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438E899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CCF9D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A4AC905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480591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0FB0658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F1FFD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6BE4840" w14:textId="5B570603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655BF77C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40E630E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6871621A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4ACE32E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708E74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C22B295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3A02B1E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90BC93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177B8D1E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144296F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5B1FCE2C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09938CB5" w:rsidR="00E5363F" w:rsidRPr="003B7A5E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4EBBCAA5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MAJ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03D177B6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72EC0ACD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C8AEC81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514CE589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3B674C80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28B189B7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0FB709FC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85DFF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2FADD3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2500D7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CD660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7A2CEE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245C5F4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0C66AF3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2878F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4CF3E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ECF8E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A36C0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2026DC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8674D0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907E43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19627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0A2582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3EDF7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AB7E6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17D4E3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4A38E6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E0399E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8B742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BC37B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82D41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10C8C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FD757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9622D0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4C3AB5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70E5D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FC3B9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3B268F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0B881C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B563D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49AEA8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649E334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65A85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6DD1A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3545B9" w14:textId="5D2DBEAB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57EA74C9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7937F287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0541B660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6EE343C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484E6A7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738142A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738A5CB2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3ABD62B8" w:rsidR="00F65FE6" w:rsidRPr="003B7A5E" w:rsidRDefault="006561BF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JUNI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52B476A0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C61CCC4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7C2973F8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03ADAEB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F7D0DCC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2DCAEFEE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28AD2C42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4E8688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5782A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5AD931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1B998F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2966095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349B238C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21042B4D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1BF90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61E5F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D33023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26501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CAEC4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8B4113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CA6325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91D99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9FB04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B6587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08F55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0A866D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7765ABE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6781D2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0DB3C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37275B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0A2E8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C413A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301E6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6079B9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67AE6C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00051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0F4479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CC477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96E9C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0F487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6285686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28124C3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F30752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665E4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26DF0A" w14:textId="61908CAA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70F93B98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5E9C63B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7DEC25A3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2D3EFC8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5638E51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069A62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BD33498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2B3F4014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2BB66EB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03DCD86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0865A82E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JULI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25CCAA38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3453F02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52DA3887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49DB6AE1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5C957972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4610828B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FC81A68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0D09CE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7468C3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7B3AD1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2BA4D7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7889C1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73567B1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4A032EEC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AD0176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896BF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199ADD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CDF6F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A224B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5B8F4EDC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2DCEE8E5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BE470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A8E03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D49F8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91E19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003FF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623DD2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77DD38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D05312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BB71E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666CCE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E65C6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28390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A62178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9668B9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B58F5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07A9B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71320A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271F41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9931D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7D5205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7A702472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8B4F2A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D15DCD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A65A7FA" w14:textId="6DE87600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158078B5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74F720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34E5796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373BFAD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7302663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A615C8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34D3D2A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55816FC8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AUGUSTI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35A32337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65D3B1A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4FE18B63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72F11F65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3AD64FA1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265C4574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1515C1EC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0A004F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572488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BEC78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70FB04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5EF129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451295B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40A5B92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D2490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6A6F41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A6BF7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0173BF7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79AB2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4538DFB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FC6CA5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BEBEC1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5EE69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2EF0C3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3B67D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8911D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47FCF27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D7705BE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4BAA6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416C34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DB2E6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D5B59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668816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DAF10B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DB61FF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581298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E748A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7B2F4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2872D1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170A6A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0D306E5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0EDEB82A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650F98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C8A57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F48DDE2" w14:textId="5208A73F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428AB06D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0CD93C9A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D8E517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04FACB7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53952B7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79C3695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37A25B1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612F3F7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537685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4C37E03D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5A6428AA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SEPTEMBER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3A7E4A61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183A9650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7EFDDC9E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040CD1E6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4E4CD76E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25065EE7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3B3538B2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0DA9BB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145197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71D6FD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6D54D2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007B19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47146A8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0DAD119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A2945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22DE6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4B979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5ABF5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261B5F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703950D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0A3482F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1B270C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786237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D1A8FD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740CDC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A8B50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09FE07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B7CA46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E744F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8FAC5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785CD7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6CAB9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58FD5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3A2ACC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BD1013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655113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4F997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5A3C4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72E6E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FFFA1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334DBF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9903A7D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0EF76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5B6AB3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1935FD" w14:textId="27DD8087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13C628A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3F858327" w:rsidR="00E5363F" w:rsidRPr="00E5363F" w:rsidRDefault="003B7A5E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62732A1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06CD6E9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61D599D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912829B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06B2245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34AB92E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746C143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73005850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4BB5BAF7" w:rsidR="00E5363F" w:rsidRPr="003B7A5E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E2AE49C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OKTOBER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65C69331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D114026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FF0831A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0CA073E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702D5B5D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6B55F13A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2B22CDD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39E5DA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3941E84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25D36C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6E6E8E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690B31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33883C6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7A16E80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D3980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3424D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4DF6D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B6DF5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6B2E7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0DA5610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10F2A8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701A27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43317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8C55A6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63F6D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6D514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6F1A24B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7A0213F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52CDB95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83B74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70DE26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29979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3AF13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73BBA6D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7922ACAC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0F7D7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05F796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7F9B5FE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2DEB6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8E2D28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59BD16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15F30DBF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A4775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41859AB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D429B19" w14:textId="2F644403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3D01799F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483F60F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030EEF5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NOVEMBER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2575EC1C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33A7E413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C54945D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460F8515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64EE27EF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3269835C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2ECF096E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5C43DF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499168F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4D3BD7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193A39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50631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26D086C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225AA93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C59E1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DC6F3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A63FE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A019A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772A5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5EFF005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FA88D5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80925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4BEBC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25760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7676B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FFF3C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50F606A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B2AA08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B5509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63AD0A6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17518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01083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DB7E35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947793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1E1983E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8B27F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08DC46E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FA5B4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E2E3A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66D42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DC4AF4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7F96AF54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43233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6E3B5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3B7A5E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9E6CD89" w14:textId="6090B840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VE</w:t>
                        </w:r>
                      </w:p>
                    </w:tc>
                  </w:tr>
                  <w:tr w:rsidR="00E5363F" w:rsidRPr="00E5363F" w14:paraId="43AC75D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2072730A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5645EB2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0505388C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26FA1D4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4B72CB3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432D888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17846C8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18470953" w:rsidR="00E5363F" w:rsidRPr="00E5363F" w:rsidRDefault="003B7A5E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47AFCD6" w14:textId="77777777" w:rsidTr="00D832F1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4B6B0F49" w:rsidR="00F65FE6" w:rsidRPr="003B7A5E" w:rsidRDefault="006561BF" w:rsidP="00E5363F">
                  <w:pPr>
                    <w:pStyle w:val="Month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</w:rPr>
                  </w:pPr>
                  <w:r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DECEMBER</w:t>
                  </w:r>
                  <w:r w:rsidR="00FD3556" w:rsidRPr="003B7A5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 xml:space="preserve"> 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begin"/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separate"/>
                  </w:r>
                  <w:r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t>2022</w:t>
                  </w:r>
                  <w:r w:rsidR="00FD3556" w:rsidRPr="003B7A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4"/>
                      <w:szCs w:val="44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F65FE6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01063DC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624C7A3F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DAC1365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0456842E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65668C69" w:rsidR="00F65FE6" w:rsidRPr="00FD3556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1B0441E0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1E3D57D3" w:rsidR="00F65FE6" w:rsidRPr="003B7A5E" w:rsidRDefault="006561B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4545B3E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0C7CDC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7314C0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3F7B5B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5C554A0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5FBEEA7D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07D144B6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3B7A5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4ABC2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8AFBC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32C4D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325C9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D02F18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A9BF34D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BA2F979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B67A90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F9DD0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DFEE3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FDA72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8FAD3B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5618A22B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75BB0B75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3910E0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AA593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FDD697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F2819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A909D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34B98358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8A97EA1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AA0B6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B4114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BE1F0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2A2A5F6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2ED56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05D8E20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1CD3C33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B7A5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66ECE6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4A2B8B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561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3B7A5E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B61A9" w14:textId="77777777" w:rsidR="00AA5DCF" w:rsidRDefault="00AA5DCF">
      <w:pPr>
        <w:spacing w:after="0"/>
      </w:pPr>
      <w:r>
        <w:separator/>
      </w:r>
    </w:p>
  </w:endnote>
  <w:endnote w:type="continuationSeparator" w:id="0">
    <w:p w14:paraId="1E70326F" w14:textId="77777777" w:rsidR="00AA5DCF" w:rsidRDefault="00AA5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3B7FC" w14:textId="77777777" w:rsidR="00AA5DCF" w:rsidRDefault="00AA5DCF">
      <w:pPr>
        <w:spacing w:after="0"/>
      </w:pPr>
      <w:r>
        <w:separator/>
      </w:r>
    </w:p>
  </w:footnote>
  <w:footnote w:type="continuationSeparator" w:id="0">
    <w:p w14:paraId="32A92470" w14:textId="77777777" w:rsidR="00AA5DCF" w:rsidRDefault="00AA5D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F4A28"/>
    <w:rsid w:val="003327F5"/>
    <w:rsid w:val="00340CAF"/>
    <w:rsid w:val="003B7A5E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61BF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A5D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5363F"/>
    <w:rsid w:val="00E774CD"/>
    <w:rsid w:val="00E77E1D"/>
    <w:rsid w:val="00E9012C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2021-06-22T08:41:00Z</dcterms:created>
  <dcterms:modified xsi:type="dcterms:W3CDTF">2021-06-22T08:41:00Z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