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062FCC" w:rsidRPr="00062FCC" w14:paraId="40983BE3" w14:textId="77777777" w:rsidTr="00D07745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79243DB4" w:rsidR="003E085C" w:rsidRPr="00062FCC" w:rsidRDefault="00D07745" w:rsidP="00062FCC">
            <w:pPr>
              <w:pStyle w:val="ad"/>
              <w:spacing w:after="0"/>
              <w:jc w:val="center"/>
              <w:rPr>
                <w:rFonts w:ascii="Arial Narrow" w:hAnsi="Arial Narrow"/>
                <w:b/>
                <w:noProof/>
                <w:color w:val="0070C0"/>
                <w:sz w:val="110"/>
                <w:szCs w:val="110"/>
                <w:lang w:val="en-US" w:bidi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62FCC">
              <w:rPr>
                <w:rFonts w:ascii="Arial Narrow" w:hAnsi="Arial Narrow"/>
                <w:b/>
                <w:noProof/>
                <w:color w:val="0070C0"/>
                <w:sz w:val="110"/>
                <w:szCs w:val="110"/>
                <w:lang w:bidi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062FCC">
              <w:rPr>
                <w:rFonts w:ascii="Arial Narrow" w:hAnsi="Arial Narrow"/>
                <w:b/>
                <w:noProof/>
                <w:color w:val="0070C0"/>
                <w:sz w:val="110"/>
                <w:szCs w:val="110"/>
                <w:lang w:bidi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062FCC">
              <w:rPr>
                <w:rFonts w:ascii="Arial Narrow" w:hAnsi="Arial Narrow"/>
                <w:b/>
                <w:noProof/>
                <w:color w:val="0070C0"/>
                <w:sz w:val="110"/>
                <w:szCs w:val="110"/>
                <w:lang w:bidi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740115" w:rsidRPr="00062FCC">
              <w:rPr>
                <w:rFonts w:ascii="Arial Narrow" w:hAnsi="Arial Narrow"/>
                <w:b/>
                <w:noProof/>
                <w:color w:val="0070C0"/>
                <w:sz w:val="110"/>
                <w:szCs w:val="110"/>
                <w:lang w:bidi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  <w:r w:rsidRPr="00062FCC">
              <w:rPr>
                <w:rFonts w:ascii="Arial Narrow" w:hAnsi="Arial Narrow"/>
                <w:b/>
                <w:noProof/>
                <w:color w:val="0070C0"/>
                <w:sz w:val="110"/>
                <w:szCs w:val="110"/>
                <w:lang w:bidi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062FCC" w:rsidRPr="00062FCC" w14:paraId="79F6697B" w14:textId="61825017" w:rsidTr="00017555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2B75C399" w:rsidR="00240D4D" w:rsidRPr="00062FCC" w:rsidRDefault="00062FCC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0" w:name="_Hlk38821049"/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JANUARY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062FCC" w:rsidRPr="00062FCC" w14:paraId="684222CD" w14:textId="77777777" w:rsidTr="00062FCC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0070C0"/>
                        <w:vAlign w:val="center"/>
                      </w:tcPr>
                      <w:p w14:paraId="39408482" w14:textId="7AA572A0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7B285114" w14:textId="03600EA1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54BB7502" w14:textId="1ED9A802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3684BA99" w14:textId="63BE9745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1CF75680" w14:textId="40C67182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57BE3AF3" w14:textId="19B56C61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1" w:type="pct"/>
                        <w:shd w:val="clear" w:color="auto" w:fill="0070C0"/>
                        <w:vAlign w:val="center"/>
                      </w:tcPr>
                      <w:p w14:paraId="37E85CF0" w14:textId="469CEF31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31DF8F53" w14:textId="77777777" w:rsidTr="00D0774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C3DF47A" w14:textId="1F4968C9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D8DCA2" w14:textId="12EF5B53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953DC5" w14:textId="712D618C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6F7F6B" w14:textId="0E7F54C5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77DEF9" w14:textId="52D030BD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B1CBA7" w14:textId="5666A29D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1DE8D4C" w14:textId="5E040E0C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AFA4FA2" w14:textId="77777777" w:rsidTr="00017555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5EB7D4E1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25FD057C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768D8F94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799BCD9D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545A80A3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0ED431AE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15827773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223F797F" w14:textId="77777777" w:rsidTr="0001755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64DD4FBB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438994E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652CF20E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58EACED0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631B241E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3C15818E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5035938D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10529957" w14:textId="77777777" w:rsidTr="0001755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35049FB6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17432F9C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44CBBE1C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2830DB2E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6087DA31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2FECBEC4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661CBC08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797D45F8" w14:textId="77777777" w:rsidTr="00017555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3047EED9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07D9BB3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50AC88A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48F57BBF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17B6CB6D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388BBB61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079F2070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1144E5B8" w14:textId="77777777" w:rsidTr="0001755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4C4FB3E4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05D60745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240D4D" w:rsidRPr="00062FCC" w:rsidRDefault="00240D4D" w:rsidP="00E50BDE">
                  <w:pPr>
                    <w:pStyle w:val="a5"/>
                    <w:rPr>
                      <w:rFonts w:ascii="Arial Narrow" w:hAnsi="Arial Narrow"/>
                      <w:b/>
                      <w:noProof/>
                      <w:color w:val="0070C0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517B64C8" w:rsidR="00240D4D" w:rsidRPr="00062FCC" w:rsidRDefault="00062FCC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FEBRUARI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062FCC" w:rsidRPr="00062FCC" w14:paraId="4D521D1C" w14:textId="77777777" w:rsidTr="00062FCC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0070C0"/>
                        <w:vAlign w:val="center"/>
                      </w:tcPr>
                      <w:p w14:paraId="5B4A50A8" w14:textId="4B1F8956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4D052ACD" w14:textId="74A91131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5A47D848" w14:textId="73014AC0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11412BE2" w14:textId="1EDA2324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0C3D3BE5" w14:textId="15C41376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242F7BE9" w14:textId="6E321D26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4CB16A91" w14:textId="3295FC7E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033AD79B" w14:textId="77777777" w:rsidTr="00D0774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4F987A04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5D62DAEE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6C02F599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3F774DA0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44FDF123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0FDEDCB2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108E505C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6878283D" w14:textId="77777777" w:rsidTr="0001755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22D2476D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72558A5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30CBC66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CE98AC8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2BB45FCE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537BE91F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98334DF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7DC4D67B" w14:textId="77777777" w:rsidTr="0001755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5D6D22FB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9B06CFC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2CA65850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2869C725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394FBAD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4022020F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032BE2C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73331944" w14:textId="77777777" w:rsidTr="0001755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4F1DA501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784FB049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19894726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0E5944E8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6C5FBA09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A093281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F5FAD2B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74B0FF95" w14:textId="77777777" w:rsidTr="0001755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51810769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323FB700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10B0925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659516DB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F7BE80D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0A4A957A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AFD2FA8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4CB553C4" w14:textId="77777777" w:rsidTr="0001755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C6B314F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0ACF138F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062FCC" w:rsidRDefault="00240D4D" w:rsidP="00E50BDE">
                  <w:pPr>
                    <w:pStyle w:val="a5"/>
                    <w:rPr>
                      <w:rFonts w:ascii="Arial Narrow" w:hAnsi="Arial Narrow"/>
                      <w:b/>
                      <w:noProof/>
                      <w:color w:val="0070C0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315FC74" w14:textId="026D54E0" w:rsidR="00240D4D" w:rsidRPr="00062FCC" w:rsidRDefault="00062FCC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062FCC" w:rsidRPr="00062FCC" w14:paraId="5FBA1453" w14:textId="77777777" w:rsidTr="00062FCC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0070C0"/>
                        <w:vAlign w:val="center"/>
                      </w:tcPr>
                      <w:p w14:paraId="3D82C68E" w14:textId="40E92B18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5D081C50" w14:textId="0EFA72A1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1B330407" w14:textId="2232AE1C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0F2E47A7" w14:textId="070476DA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7D7F939A" w14:textId="7E9DDBA5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224E7528" w14:textId="5B87959E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36F13CE6" w14:textId="1DEF353E" w:rsidR="00240D4D" w:rsidRPr="00062FCC" w:rsidRDefault="00062FC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1AD7C61D" w14:textId="77777777" w:rsidTr="00D0774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7B008BDC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593A47C0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1FBACA70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29A422A0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20A14C9E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360DCDA5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C82940A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ACC4FBD" w14:textId="77777777" w:rsidTr="0001755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1985D7FA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352CBA71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9AB2AD2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3CB185A6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1714D94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5C081B72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E629FBE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2DAA7F9C" w14:textId="77777777" w:rsidTr="0001755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1A256ED1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420F0672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7F47DE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59BE7F3C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AC91719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78C02ECA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7F0C6E0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91924FE" w14:textId="77777777" w:rsidTr="0001755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7BE16D0A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997A8F1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23E1BC96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48C6C439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3B07C11D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0DCA598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78A3C4A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322DB458" w14:textId="77777777" w:rsidTr="0001755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331A819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08F6153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5A1DB8A0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3B021728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42529D43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FDCA4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17C0529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73808F25" w14:textId="77777777" w:rsidTr="0001755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2BE552A4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B31B345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062FCC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062FCC" w:rsidRDefault="00240D4D" w:rsidP="00E50BDE">
                  <w:pPr>
                    <w:pStyle w:val="a5"/>
                    <w:rPr>
                      <w:rFonts w:ascii="Arial Narrow" w:hAnsi="Arial Narrow"/>
                      <w:b/>
                      <w:noProof/>
                      <w:color w:val="0070C0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4B9D1A2" w14:textId="23008F9B" w:rsidR="00240D4D" w:rsidRPr="00062FCC" w:rsidRDefault="00062FC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062FCC" w:rsidRPr="00062FCC" w14:paraId="486B25E3" w14:textId="77777777" w:rsidTr="00062FCC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0070C0"/>
                        <w:vAlign w:val="center"/>
                      </w:tcPr>
                      <w:p w14:paraId="47AC1FC0" w14:textId="10E237BF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314AE8CF" w14:textId="26CE919A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21D221CC" w14:textId="0DA36623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1567455C" w14:textId="0C099D1F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35DCA161" w14:textId="6A310BB4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6C27E099" w14:textId="07218395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50E05008" w14:textId="5C704C01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18746610" w14:textId="77777777" w:rsidTr="00D0774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645D7DE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7271F06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1C4C9DA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0B2E18C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3BD8A60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6F9ABB4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5EFBFED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B6D7401" w14:textId="77777777" w:rsidTr="0001755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F4DEC1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2933999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7892E7B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7A29A56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4C43520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54523AB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2CB4FDE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2E5D7C27" w14:textId="77777777" w:rsidTr="0001755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04EFAD6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694D31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2EA7003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7F2247A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45D2E7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3E08BD6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36C2C04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4FD26192" w14:textId="77777777" w:rsidTr="0001755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498FC01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FA91F3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046F295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025E6D4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5D1037D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AEBE95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497AAEF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4E4EF58A" w14:textId="77777777" w:rsidTr="0001755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5E6F2AF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6B9B5E16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0C0001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D3E251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09B866A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14CC382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3C0A020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CB933A3" w14:textId="77777777" w:rsidTr="0001755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6BEE289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1AFC85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062FCC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noProof/>
                      <w:color w:val="0070C0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062FCC" w:rsidRPr="00062FCC" w14:paraId="3808ABFD" w14:textId="5185E65E" w:rsidTr="00017555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392961A3" w14:textId="654EEF53" w:rsidR="00240D4D" w:rsidRPr="00062FCC" w:rsidRDefault="00062FC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062FCC" w:rsidRPr="00062FCC" w14:paraId="4533209A" w14:textId="77777777" w:rsidTr="00062FCC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0070C0"/>
                        <w:vAlign w:val="center"/>
                      </w:tcPr>
                      <w:p w14:paraId="03937BF7" w14:textId="69E259F4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4C076CB9" w14:textId="70EB6D7F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53E2E5AC" w14:textId="0CC2021B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4291E9FA" w14:textId="316053D4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72C9E446" w14:textId="2D9C864E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46474412" w14:textId="3EFCA5D3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370B3D15" w14:textId="11A4540F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38FA371F" w14:textId="77777777" w:rsidTr="00D0774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3440879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55E85B1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712590A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66C99A8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445489E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4E13435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2C14752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68F2BFDB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4C8EC0C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6712B12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600DB87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373F3A9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36F5952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7DEDD19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004BB60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5C3EBBEF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783EF27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62B817E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2A04E7F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582A7DF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1F14616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5BAA336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12EDC4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63A93A41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1F9BDF6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5D5D884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246BEA96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B93FE3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A97056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0B0AF1A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7A271AE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48D57EB2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1AC64BF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205E8D8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AB7CBA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6120233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7E18E5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A19103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0D9487B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74CBC6B8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3F8BEDD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6BAB36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062FCC" w:rsidRDefault="00240D4D" w:rsidP="00240D4D">
                  <w:pPr>
                    <w:pStyle w:val="a5"/>
                    <w:rPr>
                      <w:rFonts w:ascii="Arial Narrow" w:hAnsi="Arial Narrow"/>
                      <w:b/>
                      <w:noProof/>
                      <w:color w:val="0070C0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8937A74" w14:textId="58377BD7" w:rsidR="00240D4D" w:rsidRPr="00062FCC" w:rsidRDefault="00062FC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JUNI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062FCC" w:rsidRPr="00062FCC" w14:paraId="43FDBBAF" w14:textId="77777777" w:rsidTr="00062FCC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0070C0"/>
                        <w:vAlign w:val="center"/>
                      </w:tcPr>
                      <w:p w14:paraId="5CCD867C" w14:textId="7A43C06F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53AD34CA" w14:textId="7FA0968E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36CEF8E2" w14:textId="298E601E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3D2EC53A" w14:textId="6501FF4B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465114B7" w14:textId="6C9852B2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2F9497BC" w14:textId="28A4DFB0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728DC64F" w14:textId="01BC1AF1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10101CD6" w14:textId="77777777" w:rsidTr="00D0774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5DB2685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184D358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0F9BD76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54CFC51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5907337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188360D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2DBB6D7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7A162450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3ED0D01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65E77E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2073E39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0295321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073F19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6465E89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15C8549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3BBD0250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475A961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1B84915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D11222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0ACF1D1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3409114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48FE7FE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2474C02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63CC90BE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6EB9523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2AC874B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6ACAD9C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43E9849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830F54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1410138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17BFFA5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47AB0675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3E5F47F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6BFBA7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3FC23F9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763BFAA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274AD48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4D77763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5D516D2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3E8BAD15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7421A90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8A53C8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062FCC" w:rsidRDefault="00240D4D" w:rsidP="00240D4D">
                  <w:pPr>
                    <w:pStyle w:val="a5"/>
                    <w:rPr>
                      <w:rFonts w:ascii="Arial Narrow" w:hAnsi="Arial Narrow"/>
                      <w:b/>
                      <w:noProof/>
                      <w:color w:val="0070C0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B8A97B6" w14:textId="292A18F3" w:rsidR="00240D4D" w:rsidRPr="00062FCC" w:rsidRDefault="00062FC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JULI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062FCC" w:rsidRPr="00062FCC" w14:paraId="65F48B94" w14:textId="77777777" w:rsidTr="00062FCC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0070C0"/>
                        <w:vAlign w:val="center"/>
                      </w:tcPr>
                      <w:p w14:paraId="1EEB0A9E" w14:textId="1ECBA7D4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3A031FA6" w14:textId="3D2D2EFD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24E1EB63" w14:textId="5DBD0409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0A1004C4" w14:textId="136CDD5C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239397D7" w14:textId="3F0619A4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7034D544" w14:textId="4E01EF72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35E67A74" w14:textId="5EC8DD29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695417E5" w14:textId="77777777" w:rsidTr="00D0774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0CB514D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33B1D93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0170F81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770BE66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7F36C3F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6E0D4DB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1360C2C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3A7F1548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87F250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10355C5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65617E4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352422C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10E9D6A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4B0AAA3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2AE0898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1BD473A1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02C7255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DB930E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190DD2A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1E527C1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2B45971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5B27C036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38A684F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943E547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5B6D6E5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5439BB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AB552B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5BA5E6C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3BBECED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3D791B0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40E0FF9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0083E5B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2AE9ECA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20F49C0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60B8886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32A8031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515CCFB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705BC0C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18A7618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663D57F0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627ECC1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1750E5F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062FCC" w:rsidRDefault="00240D4D" w:rsidP="00240D4D">
                  <w:pPr>
                    <w:pStyle w:val="a5"/>
                    <w:rPr>
                      <w:rFonts w:ascii="Arial Narrow" w:hAnsi="Arial Narrow"/>
                      <w:b/>
                      <w:noProof/>
                      <w:color w:val="0070C0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5A638CC5" w14:textId="1891EB0F" w:rsidR="00240D4D" w:rsidRPr="00062FCC" w:rsidRDefault="00062FC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AUGUSTI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062FCC" w:rsidRPr="00062FCC" w14:paraId="27BAE27B" w14:textId="77777777" w:rsidTr="00062FCC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0070C0"/>
                        <w:vAlign w:val="center"/>
                      </w:tcPr>
                      <w:p w14:paraId="381C41B3" w14:textId="35738882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2F114B97" w14:textId="378ED3DE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458DB859" w14:textId="2BF6D10B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68E5F5A9" w14:textId="6600ECE7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590E5199" w14:textId="29C02D6F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155D486E" w14:textId="679E244C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36B06261" w14:textId="601FC0BF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4F4E23C6" w14:textId="77777777" w:rsidTr="00D0774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29D275C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01325BB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1AF51856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799489D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00DDC76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6209801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35A15AA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662A0AB8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0E96D5C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29057B3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3CA9A15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65782B3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47BEF4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27C300F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73C3B9C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6825CDB3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55D86A8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06C18B8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454FFBD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46B8771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7330A3E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5CB5B51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5D45674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2337F0FE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328A646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7BB865D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68D43F9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4A55B15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5ADB8B4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1C94964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A6159C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4BA8EE02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6A773A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07382386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0574E70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06D344B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6808A6A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09164FD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7918A0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3673A2D9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5DAECC7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23ED454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062FCC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noProof/>
                      <w:color w:val="0070C0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062FCC" w:rsidRPr="00062FCC" w14:paraId="5ABCB9D1" w14:textId="6B4B1A3C" w:rsidTr="00017555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4C27874B" w14:textId="01B7817B" w:rsidR="00240D4D" w:rsidRPr="00062FCC" w:rsidRDefault="00062FC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062FCC" w:rsidRPr="00062FCC" w14:paraId="6E92A4E3" w14:textId="77777777" w:rsidTr="00062FCC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0070C0"/>
                        <w:vAlign w:val="center"/>
                      </w:tcPr>
                      <w:p w14:paraId="237E20BD" w14:textId="79F51019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38BAB9FE" w14:textId="4FD20E81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6E7E1C1D" w14:textId="41510BB3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77097261" w14:textId="65570DFA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4075D82B" w14:textId="0C039AD8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03F2B6E0" w14:textId="053F68DD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115E6D45" w14:textId="4E1FF155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191EEF27" w14:textId="77777777" w:rsidTr="00D0774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6AD116D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0ECE595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26E7D9E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0C4FF52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15C16D16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1FBD5B66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098F6EA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6EE1544C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2614A09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629A0DA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786321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093B1FC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28B55FD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1585400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2819DCF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E1942DA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721325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7C09EC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4E2F638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33643B2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3E2DA71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173DDED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51ED37F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343588CF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493DBB5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55FD1B0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7A44BD6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59EB158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5BAB73B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2978150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58D711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487DB3AB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536F319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723B0DC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7262685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0F20549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199C718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0C9D2CB6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8DDB0D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5F9738C0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0F5A937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E2786C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062FCC" w:rsidRDefault="00240D4D" w:rsidP="00240D4D">
                  <w:pPr>
                    <w:pStyle w:val="a5"/>
                    <w:rPr>
                      <w:rFonts w:ascii="Arial Narrow" w:hAnsi="Arial Narrow"/>
                      <w:b/>
                      <w:noProof/>
                      <w:color w:val="0070C0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FE5E8F3" w14:textId="26411F43" w:rsidR="00240D4D" w:rsidRPr="00062FCC" w:rsidRDefault="00062FC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062FCC" w:rsidRPr="00062FCC" w14:paraId="1DAA9906" w14:textId="77777777" w:rsidTr="00062FCC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0070C0"/>
                        <w:vAlign w:val="center"/>
                      </w:tcPr>
                      <w:p w14:paraId="72268EF6" w14:textId="0C394467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4C4767A8" w14:textId="7292D528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6A606E45" w14:textId="2FFCC885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10734FE5" w14:textId="7E44FE4B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32CCBD37" w14:textId="2BF7A5EB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7383A338" w14:textId="5093466C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1C199D0C" w14:textId="7B34B5F4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048A2737" w14:textId="77777777" w:rsidTr="00D0774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3CE4AB4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455AFB1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2B1E794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1A32DAB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5D8333F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3D3A2A4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6923AEA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4556AA3B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43DD3B2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5AD94C2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7C9689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E6DD2D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1E8B358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7D94E2B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4AC69A2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3841C5FA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72E1D286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790FAF6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0BDF001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5EBB666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228F7BE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6F127CA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75CAC1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63A3FB71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4423873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1ED8BA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3B83936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14F6947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C251FE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D4AF57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4CAA02B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48EFB191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8D57D9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6EB1A1C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21B7C4B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16C204C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6505CCB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42AD3A1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5342C9A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6CC5E29B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3298E6A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1D5E6DB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062FCC" w:rsidRDefault="00240D4D" w:rsidP="00240D4D">
                  <w:pPr>
                    <w:pStyle w:val="a5"/>
                    <w:rPr>
                      <w:rFonts w:ascii="Arial Narrow" w:hAnsi="Arial Narrow"/>
                      <w:b/>
                      <w:noProof/>
                      <w:color w:val="0070C0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7E9350D6" w14:textId="1252CEA6" w:rsidR="00240D4D" w:rsidRPr="00062FCC" w:rsidRDefault="00062FC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062FCC" w:rsidRPr="00062FCC" w14:paraId="504BFB33" w14:textId="77777777" w:rsidTr="00062FCC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0070C0"/>
                        <w:vAlign w:val="center"/>
                      </w:tcPr>
                      <w:p w14:paraId="74911DBF" w14:textId="3F38EE5F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7E2F19E6" w14:textId="0B5BB4E4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700193F3" w14:textId="55150B02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0795B3D0" w14:textId="22E4F65B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151FE0A5" w14:textId="12921775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02F9E89F" w14:textId="7D1C5BBE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485DC499" w14:textId="04F126EB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4138B158" w14:textId="77777777" w:rsidTr="00D0774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4F0582C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2BC49E1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42AC83F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5692AFC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2709CF3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7B57809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7141DAC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74503BC8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72558A9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CC1C01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3523153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5E8B339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5F76AE3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6EF14A0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7D991F1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7D2E9130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2FB5EC2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73AB59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F352C1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3F2EC5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3173CEB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578E5EA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7A20FCF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C39DE3A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5E0357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7E800FF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1819483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7B8A5E3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53BDF58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28C3EA2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1845335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25F2089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6BAC3B0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4E3C69F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BAA58C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9644FB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74F3DB8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1167C0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1B38BB0A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72FD00B3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78A0DF5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567076F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062FCC" w:rsidRDefault="00240D4D" w:rsidP="00240D4D">
                  <w:pPr>
                    <w:pStyle w:val="a5"/>
                    <w:rPr>
                      <w:rFonts w:ascii="Arial Narrow" w:hAnsi="Arial Narrow"/>
                      <w:b/>
                      <w:noProof/>
                      <w:color w:val="0070C0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F10BBC6" w14:textId="461B4888" w:rsidR="00240D4D" w:rsidRPr="00062FCC" w:rsidRDefault="00062FC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caps w:val="0"/>
                      <w:noProof/>
                      <w:color w:val="0070C0"/>
                      <w:sz w:val="40"/>
                      <w:szCs w:val="40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Arial Narrow" w:hAnsi="Arial Narrow" w:cs="Calibri"/>
                      <w:b/>
                      <w:caps w:val="0"/>
                      <w:noProof/>
                      <w:color w:val="0070C0"/>
                      <w:sz w:val="40"/>
                      <w:szCs w:val="40"/>
                      <w:lang w:bidi="ru-RU"/>
                      <w14:shadow w14:blurRad="38100" w14:dist="25400" w14:dir="5400000" w14:sx="100000" w14:sy="100000" w14:kx="0" w14:ky="0" w14:algn="ctr">
                        <w14:srgbClr w14:val="6E747A">
                          <w14:alpha w14:val="57000"/>
                        </w14:srgb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062FCC" w:rsidRPr="00062FCC" w14:paraId="0CA8349C" w14:textId="77777777" w:rsidTr="00062FCC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0070C0"/>
                        <w:vAlign w:val="center"/>
                      </w:tcPr>
                      <w:p w14:paraId="700098BB" w14:textId="34792312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0C0"/>
                        <w:vAlign w:val="center"/>
                      </w:tcPr>
                      <w:p w14:paraId="61F03D3C" w14:textId="5B61D739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586A1803" w14:textId="7153F943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79281689" w14:textId="5774CAF2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11F571BF" w14:textId="0DE3673A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0C0"/>
                        <w:vAlign w:val="center"/>
                      </w:tcPr>
                      <w:p w14:paraId="10195620" w14:textId="2F8C3675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0C0"/>
                        <w:vAlign w:val="center"/>
                      </w:tcPr>
                      <w:p w14:paraId="3709C3C5" w14:textId="5AE76353" w:rsidR="00240D4D" w:rsidRPr="00062FCC" w:rsidRDefault="00062FC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062FCC" w:rsidRPr="00062FCC" w14:paraId="0B2F30B0" w14:textId="77777777" w:rsidTr="00D0774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7562B78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0BCB1B6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6B94B66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755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5C5FAE3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673741F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58F1B87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32074520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62FCC">
                          <w:rPr>
                            <w:rFonts w:ascii="Arial Narrow" w:hAnsi="Arial Narrow" w:cs="Calibri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34AB1B96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2F97A5C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697B9281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91170D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574F23B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7CD25D5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66D2EE9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5B4D306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05C96A10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1A7EAF65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F785BE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B9056F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54358AB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1924C38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6A8A2DB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51703B63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2A63608C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649C171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3A7E6E6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1B1443FC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2FB46A9F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220EA6A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0643F16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290313E2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35920EEE" w14:textId="77777777" w:rsidTr="00017555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74234824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772B90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3AB74B0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60455478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1E07D2F9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05028EED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3DCF393E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2FCC" w:rsidRPr="00062FCC" w14:paraId="14DEC3D6" w14:textId="77777777" w:rsidTr="00017555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7106D2F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55D70EEB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40115"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62FCC"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062FCC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noProof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062FCC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noProof/>
                      <w:color w:val="0070C0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062FCC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noProof/>
                <w:color w:val="0070C0"/>
                <w:sz w:val="2"/>
                <w:szCs w:val="2"/>
              </w:rPr>
            </w:pPr>
          </w:p>
        </w:tc>
      </w:tr>
    </w:tbl>
    <w:p w14:paraId="2B3E424A" w14:textId="1E745D66" w:rsidR="00F93E3B" w:rsidRPr="00062FCC" w:rsidRDefault="008C7AC8" w:rsidP="00240D4D">
      <w:pPr>
        <w:pStyle w:val="a5"/>
        <w:rPr>
          <w:rFonts w:ascii="Arial Narrow" w:hAnsi="Arial Narrow"/>
          <w:b/>
          <w:noProof/>
          <w:color w:val="0070C0"/>
          <w:sz w:val="2"/>
          <w:szCs w:val="2"/>
        </w:rPr>
      </w:pPr>
      <w:r w:rsidRPr="00062FCC">
        <w:rPr>
          <w:rFonts w:ascii="Arial Narrow" w:hAnsi="Arial Narrow"/>
          <w:b/>
          <w:noProof/>
          <w:color w:val="0070C0"/>
          <w:sz w:val="2"/>
          <w:szCs w:val="2"/>
        </w:rPr>
        <w:t xml:space="preserve"> </w:t>
      </w:r>
    </w:p>
    <w:sectPr w:rsidR="00F93E3B" w:rsidRPr="00062FCC" w:rsidSect="00D07745">
      <w:pgSz w:w="16838" w:h="11906" w:orient="landscape" w:code="9"/>
      <w:pgMar w:top="284" w:right="720" w:bottom="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68592" w14:textId="77777777" w:rsidR="00BF086E" w:rsidRDefault="00BF086E">
      <w:pPr>
        <w:spacing w:after="0"/>
      </w:pPr>
      <w:r>
        <w:separator/>
      </w:r>
    </w:p>
  </w:endnote>
  <w:endnote w:type="continuationSeparator" w:id="0">
    <w:p w14:paraId="198B56A3" w14:textId="77777777" w:rsidR="00BF086E" w:rsidRDefault="00BF08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C0C14" w14:textId="77777777" w:rsidR="00BF086E" w:rsidRDefault="00BF086E">
      <w:pPr>
        <w:spacing w:after="0"/>
      </w:pPr>
      <w:r>
        <w:separator/>
      </w:r>
    </w:p>
  </w:footnote>
  <w:footnote w:type="continuationSeparator" w:id="0">
    <w:p w14:paraId="2B8681EB" w14:textId="77777777" w:rsidR="00BF086E" w:rsidRDefault="00BF08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7555"/>
    <w:rsid w:val="0005357B"/>
    <w:rsid w:val="00062FCC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240D4D"/>
    <w:rsid w:val="002562E7"/>
    <w:rsid w:val="00285C1D"/>
    <w:rsid w:val="003327F5"/>
    <w:rsid w:val="00340CAF"/>
    <w:rsid w:val="00352B94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F513E"/>
    <w:rsid w:val="00740115"/>
    <w:rsid w:val="007C0139"/>
    <w:rsid w:val="007D45A1"/>
    <w:rsid w:val="007D7F5D"/>
    <w:rsid w:val="007F564D"/>
    <w:rsid w:val="00815FC3"/>
    <w:rsid w:val="008B1201"/>
    <w:rsid w:val="008C7AC8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6EA7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086E"/>
    <w:rsid w:val="00C44DFB"/>
    <w:rsid w:val="00C6519B"/>
    <w:rsid w:val="00C70F21"/>
    <w:rsid w:val="00C7354B"/>
    <w:rsid w:val="00C91F9B"/>
    <w:rsid w:val="00D07745"/>
    <w:rsid w:val="00DE32AC"/>
    <w:rsid w:val="00E1407A"/>
    <w:rsid w:val="00E318B9"/>
    <w:rsid w:val="00E50BDE"/>
    <w:rsid w:val="00E774CD"/>
    <w:rsid w:val="00E77E1D"/>
    <w:rsid w:val="00ED75B6"/>
    <w:rsid w:val="00EF1F0E"/>
    <w:rsid w:val="00F14D58"/>
    <w:rsid w:val="00F91390"/>
    <w:rsid w:val="00F93E3B"/>
    <w:rsid w:val="00F9501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2021-06-21T11:50:00Z</dcterms:created>
  <dcterms:modified xsi:type="dcterms:W3CDTF">2021-06-21T11:57:00Z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