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023E53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462C92D" w:rsidR="003E085C" w:rsidRPr="0086178E" w:rsidRDefault="003E085C" w:rsidP="00023E53">
            <w:pPr>
              <w:pStyle w:val="ad"/>
              <w:spacing w:after="0"/>
              <w:jc w:val="center"/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Cs w:val="100"/>
                <w:lang w:bidi="ru-RU"/>
              </w:rPr>
            </w:pPr>
            <w:r w:rsidRPr="0086178E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Cs w:val="100"/>
                <w:lang w:bidi="ru-RU"/>
              </w:rPr>
              <w:fldChar w:fldCharType="begin"/>
            </w:r>
            <w:r w:rsidRPr="0086178E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Cs w:val="100"/>
                <w:lang w:bidi="ru-RU"/>
              </w:rPr>
              <w:instrText xml:space="preserve"> DOCVARIABLE  MonthStart1 \@  yyyy   \* MERGEFORMAT </w:instrText>
            </w:r>
            <w:r w:rsidRPr="0086178E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Cs w:val="100"/>
                <w:lang w:bidi="ru-RU"/>
              </w:rPr>
              <w:fldChar w:fldCharType="separate"/>
            </w:r>
            <w:r w:rsidR="00023E53" w:rsidRPr="0086178E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Cs w:val="100"/>
                <w:lang w:bidi="ru-RU"/>
              </w:rPr>
              <w:t>2022</w:t>
            </w:r>
            <w:r w:rsidRPr="0086178E">
              <w:rPr>
                <w:rFonts w:ascii="Century Gothic" w:hAnsi="Century Gothic"/>
                <w:b/>
                <w:bCs/>
                <w:noProof/>
                <w:color w:val="7F7F7F" w:themeColor="text1" w:themeTint="8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240D4D" w:rsidRPr="00023E53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p w14:paraId="1E763E4B" w14:textId="7A2EEEA3" w:rsidR="00240D4D" w:rsidRPr="0086178E" w:rsidRDefault="008B64D4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bookmarkStart w:id="1" w:name="_Hlk38821049"/>
                  <w:r w:rsidRPr="0086178E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 w:bidi="ru-RU"/>
                    </w:rPr>
                    <w:t>JANUARY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240D4D" w:rsidRPr="0086178E" w14:paraId="684222CD" w14:textId="77777777" w:rsidTr="008B64D4">
                    <w:trPr>
                      <w:trHeight w:val="284"/>
                    </w:trPr>
                    <w:tc>
                      <w:tcPr>
                        <w:tcW w:w="710" w:type="pct"/>
                        <w:shd w:val="clear" w:color="auto" w:fill="7F7F7F" w:themeFill="text1" w:themeFillTint="80"/>
                        <w:vAlign w:val="center"/>
                      </w:tcPr>
                      <w:p w14:paraId="39408482" w14:textId="031FCB92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B285114" w14:textId="45F705D5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4BB7502" w14:textId="501DA1B4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84BA99" w14:textId="6C2B4F74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CF75680" w14:textId="7B54E7F1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7BE3AF3" w14:textId="228022C1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1" w:type="pct"/>
                        <w:shd w:val="clear" w:color="auto" w:fill="7F7F7F" w:themeFill="text1" w:themeFillTint="80"/>
                        <w:vAlign w:val="center"/>
                      </w:tcPr>
                      <w:p w14:paraId="37E85CF0" w14:textId="32922B80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31DF8F53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06BE138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07CD2F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3CB6B1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B40C69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1E4B914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1165B39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170B26F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0AFA4FA2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166C7B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69C022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169FED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31FE729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0FEA69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392D693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6A0F684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223F797F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1382506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616993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85021B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E434ED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2538C2C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1844711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5C423B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10529957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5431DCA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901D24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5E7C7A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A2C733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30D2C84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5AE96D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345495A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797D45F8" w14:textId="77777777" w:rsidTr="00AB11CF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80C7EC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E5B2FE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70E4F4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15E886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4766F9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2C9DD8B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037D0E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1144E5B8" w14:textId="77777777" w:rsidTr="00AB11CF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734B715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489A108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5A73055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A5E1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023E53" w:rsidRDefault="00240D4D" w:rsidP="00023E5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54295F9A" w:rsidR="00240D4D" w:rsidRPr="00023E53" w:rsidRDefault="008B64D4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FEBRUARI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240D4D" w:rsidRPr="00023E53" w14:paraId="4D521D1C" w14:textId="77777777" w:rsidTr="008B64D4">
                    <w:trPr>
                      <w:trHeight w:val="284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5B4A50A8" w14:textId="06AB221D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D052ACD" w14:textId="0621070E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A47D848" w14:textId="542466D1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412BE2" w14:textId="1AC31A80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C3D3BE5" w14:textId="7F4B6B0C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2F7BE9" w14:textId="5019AEA3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CB16A91" w14:textId="335F2ACD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033AD79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338C3E" w14:textId="6E3B65D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9814E4" w14:textId="058D056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665E05" w14:textId="2B77887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31D4F0" w14:textId="0439D52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FC2BCF9" w14:textId="7E9F091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D888BB" w14:textId="6C3D02F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3FF3C8A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067C6C7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1AE3E7B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03A928F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7AAEC30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38A4767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66195FB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2458F05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2C75F1F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09FD25A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24F3A1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25679F0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07B3229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3D9CA6D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16531D7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0E016C5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09344EF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7C0BC90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32E0428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7FE7372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3CAE52F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0AE0B15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687879E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4BEE59B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699FEA7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3321CC4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1E0143D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6780C01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858E31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6CCB6A4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15DA63B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C3B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023E53" w:rsidRDefault="00240D4D" w:rsidP="00023E5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19EB31AF" w:rsidR="00240D4D" w:rsidRPr="0086178E" w:rsidRDefault="003913BD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1552" behindDoc="1" locked="0" layoutInCell="1" allowOverlap="1" wp14:anchorId="5A065A0E" wp14:editId="6882FC7A">
                            <wp:simplePos x="0" y="0"/>
                            <wp:positionH relativeFrom="column">
                              <wp:posOffset>-109453</wp:posOffset>
                            </wp:positionH>
                            <wp:positionV relativeFrom="margin">
                              <wp:posOffset>-63982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4" name="Группа 14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5" name="Прямоугольник: скругленные углы 1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4BB978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" name="Прямоугольник: скругленные верхние углы 1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2C4BB8B5" id="Группа 14" o:spid="_x0000_s1026" style="position:absolute;margin-left:-8.6pt;margin-top:-5.05pt;width:179.65pt;height:150.85pt;z-index:-251644928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">
                            <v:roundrect id="Прямоугольник: скругленные углы 1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" fillcolor="#4bb978" stroked="f" strokeweight="1pt"/>
                            <v:shape id="Прямоугольник: скругленные верхние углы 1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7456" behindDoc="1" locked="0" layoutInCell="1" allowOverlap="1" wp14:anchorId="5AF73692" wp14:editId="63FE9992">
                            <wp:simplePos x="0" y="0"/>
                            <wp:positionH relativeFrom="column">
                              <wp:posOffset>-4966970</wp:posOffset>
                            </wp:positionH>
                            <wp:positionV relativeFrom="paragraph">
                              <wp:posOffset>-63500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0" name="Группа 1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5" name="Прямоугольник: скругленные углы 5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A5E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6" name="Прямоугольник: скругленные верхние углы 6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860D6B5" id="Группа 10" o:spid="_x0000_s1026" style="position:absolute;margin-left:-391.1pt;margin-top:-5pt;width:179.65pt;height:150.85pt;z-index:-25164902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">
                            <v:roundrect id="Прямоугольник: скругленные углы 5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" fillcolor="#32a5e1" stroked="f" strokeweight="1pt"/>
                            <v:shape id="Прямоугольник: скругленные верхние углы 6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9504" behindDoc="1" locked="0" layoutInCell="1" allowOverlap="1" wp14:anchorId="563EBA16" wp14:editId="1B5E61A6">
                            <wp:simplePos x="0" y="0"/>
                            <wp:positionH relativeFrom="column">
                              <wp:posOffset>-2538730</wp:posOffset>
                            </wp:positionH>
                            <wp:positionV relativeFrom="margin">
                              <wp:posOffset>-64135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1" name="Группа 1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2" name="Прямоугольник: скругленные углы 1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C3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" name="Прямоугольник: скругленные верхние углы 1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715167A0" id="Группа 11" o:spid="_x0000_s1026" style="position:absolute;margin-left:-199.9pt;margin-top:-5.05pt;width:179.65pt;height:150.85pt;z-index:-251646976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">
                            <v:roundrect id="Прямоугольник: скругленные углы 1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" fillcolor="#32c3b9" stroked="f" strokeweight="1pt"/>
                            <v:shape id="Прямоугольник: скругленные верхние углы 1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3600" behindDoc="1" locked="0" layoutInCell="1" allowOverlap="1" wp14:anchorId="2C8E03AC" wp14:editId="6A87BD6F">
                            <wp:simplePos x="0" y="0"/>
                            <wp:positionH relativeFrom="column">
                              <wp:posOffset>2323465</wp:posOffset>
                            </wp:positionH>
                            <wp:positionV relativeFrom="margin">
                              <wp:posOffset>-61595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7" name="Группа 17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18" name="Прямоугольник: скругленные углы 18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7DC355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" name="Прямоугольник: скругленные верхние углы 19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F9FCBEB" id="Группа 17" o:spid="_x0000_s1026" style="position:absolute;margin-left:182.95pt;margin-top:-4.85pt;width:179.65pt;height:150.85pt;z-index:-251642880;mso-position-vertical-relative:margin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">
                            <v:roundrect id="Прямоугольник: скругленные углы 18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" fillcolor="#7dc355" stroked="f" strokeweight="1pt"/>
                            <v:shape id="Прямоугольник: скругленные верхние углы 19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  <w10:wrap anchory="margin"/>
                          </v:group>
                        </w:pict>
                      </mc:Fallback>
                    </mc:AlternateContent>
                  </w:r>
                  <w:r w:rsidR="008B64D4" w:rsidRPr="0086178E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 w:bidi="ru-RU"/>
                    </w:rPr>
                    <w:t>MARS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86178E" w14:paraId="5FBA1453" w14:textId="77777777" w:rsidTr="008B64D4">
                    <w:trPr>
                      <w:trHeight w:val="284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3D82C68E" w14:textId="6B0B2C6C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D081C50" w14:textId="0F56A4CB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B330407" w14:textId="16344668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F2E47A7" w14:textId="250A09EF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D7F939A" w14:textId="16820AC1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24E7528" w14:textId="2A536450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F13CE6" w14:textId="5ADDA613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1AD7C61D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AAAD04" w14:textId="1BFD459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MonthStart3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EBC2568" w14:textId="2EDB04A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2F3CE0B" w14:textId="1C224DA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343102" w14:textId="493D1B0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48F3FC" w14:textId="7CE8CA9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C4B999" w14:textId="3E82477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198975E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35B9A24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7ADD118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6AC3AA0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4B5E183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0BE1A2E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4DBD522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6190E2C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6F93065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00E3590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7F9565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3C78C39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7790E18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3DA2C93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106B2C1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4DF6204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4D904CE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37382CD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66D1A69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01E3A88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6CB1BD7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210D002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0E4C44D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6C48DEF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15E7102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7F66514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067F161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084D5D4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131F8E5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426FA4C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3F48825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4BB978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023E53" w:rsidRDefault="00240D4D" w:rsidP="00023E5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7930CF1D" w:rsidR="00240D4D" w:rsidRPr="0086178E" w:rsidRDefault="008B64D4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86178E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 w:bidi="ru-RU"/>
                    </w:rPr>
                    <w:t>APRIL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240D4D" w:rsidRPr="0086178E" w14:paraId="486B25E3" w14:textId="77777777" w:rsidTr="008B64D4">
                    <w:trPr>
                      <w:trHeight w:val="284"/>
                    </w:trPr>
                    <w:tc>
                      <w:tcPr>
                        <w:tcW w:w="708" w:type="pct"/>
                        <w:shd w:val="clear" w:color="auto" w:fill="7F7F7F" w:themeFill="text1" w:themeFillTint="80"/>
                        <w:vAlign w:val="center"/>
                      </w:tcPr>
                      <w:p w14:paraId="47AC1FC0" w14:textId="6760CB8A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14AE8CF" w14:textId="41BBBD9E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1D221CC" w14:textId="6895C904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67455C" w14:textId="65F5A833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5DCA161" w14:textId="49BFB662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C27E099" w14:textId="09C582EC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50E05008" w14:textId="1D8480AB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18746610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1994D48" w14:textId="40B6D3E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369881" w14:textId="1035935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853C12" w14:textId="3AEB53E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5E42A6" w14:textId="42472AF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MonthStart4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2FC3EB" w14:textId="781B17D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7BD5DB" w14:textId="2F2F9E1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3C7F0FA" w14:textId="201F5C0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73B4799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2E02D60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3B3FCE0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40B44E7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3FD26A9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38D6DD8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68A1B45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0F62324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3CCC238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5D49729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27D4740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2885FCE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64DF75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5DEDCA4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538986A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4AA7706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692514B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30ADC39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66FFDFD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3C7518E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31B54F8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1272141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532265D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6B91C6F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310F663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77C8DFB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2E5D572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54AB02F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5B2318A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B7144C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7DC355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023E53" w:rsidRDefault="00240D4D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023E53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0C7EFFC" w:rsidR="00240D4D" w:rsidRPr="0086178E" w:rsidRDefault="00A56366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5648" behindDoc="1" locked="0" layoutInCell="1" allowOverlap="1" wp14:anchorId="21BA2808" wp14:editId="1FCAB94D">
                            <wp:simplePos x="0" y="0"/>
                            <wp:positionH relativeFrom="column">
                              <wp:posOffset>-85279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0" name="Группа 20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1" name="Прямоугольник: скругленные углы 21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B9BE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2" name="Прямоугольник: скругленные верхние углы 22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D41B158" id="Группа 20" o:spid="_x0000_s1026" style="position:absolute;margin-left:-6.7pt;margin-top:-5pt;width:179.65pt;height:150.85pt;z-index:-25164083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">
                            <v:roundrect id="Прямоугольник: скругленные углы 21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" fillcolor="#b9be37" stroked="f" strokeweight="1pt"/>
                            <v:shape id="Прямоугольник: скругленные верхние углы 22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8B64D4" w:rsidRPr="0086178E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 w:bidi="ru-RU"/>
                    </w:rPr>
                    <w:t>MAJ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86178E" w14:paraId="4533209A" w14:textId="77777777" w:rsidTr="008B64D4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03937BF7" w14:textId="077C224B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076CB9" w14:textId="1B27BEEC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3E2E5AC" w14:textId="1BCCBBBA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291E9FA" w14:textId="431A886D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2C9E446" w14:textId="4383E0CE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474412" w14:textId="1B518EF2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B3D15" w14:textId="285A8136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38FA371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7682D8" w14:textId="73600F8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867C93" w14:textId="437C6F2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65E0A7" w14:textId="3AD5A45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84AED" w14:textId="0CF7C33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0F1AEC" w14:textId="52EE061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88ABBF" w14:textId="684F027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MonthStart5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319A52" w14:textId="5F462FB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105FC61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3F3C7B3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3E281C7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6594EA2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1392205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660EF21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7DABEB5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13874D3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54CF028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78FCF39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4C0DB77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3E378E8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312634A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4FFB7F8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7BE83E6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0C062EA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40F9C2C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2340883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090315C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3199AF8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6581BF9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6999365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012A066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0C31B50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0C9D111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7E86275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4F72D89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0EB3C81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4124B53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5C0E7EC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B9BE37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023E53" w:rsidRDefault="00240D4D" w:rsidP="00023E5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1B668B83" w:rsidR="00240D4D" w:rsidRPr="0086178E" w:rsidRDefault="003913BD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7696" behindDoc="1" locked="0" layoutInCell="1" allowOverlap="1" wp14:anchorId="12FD1A79" wp14:editId="3F1D8BBD">
                            <wp:simplePos x="0" y="0"/>
                            <wp:positionH relativeFrom="column">
                              <wp:posOffset>-94011</wp:posOffset>
                            </wp:positionH>
                            <wp:positionV relativeFrom="paragraph">
                              <wp:posOffset>-54384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3" name="Группа 23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4" name="Прямоугольник: скругленные углы 24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A53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5" name="Прямоугольник: скругленные верхние углы 25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49DC915" id="Группа 23" o:spid="_x0000_s1026" style="position:absolute;margin-left:-7.4pt;margin-top:-4.3pt;width:179.65pt;height:150.85pt;z-index:-25163878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">
                            <v:roundrect id="Прямоугольник: скругленные углы 24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" fillcolor="#faa537" stroked="f" strokeweight="1pt"/>
                            <v:shape id="Прямоугольник: скругленные верхние углы 25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8B64D4" w:rsidRPr="0086178E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 w:bidi="ru-RU"/>
                    </w:rPr>
                    <w:t>JUNI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86178E" w14:paraId="43FDBBAF" w14:textId="77777777" w:rsidTr="008B64D4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5CCD867C" w14:textId="66E2AC28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53AD34CA" w14:textId="0E4E0D75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6CEF8E2" w14:textId="7E0CD0C9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D2EC53A" w14:textId="098F429C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65114B7" w14:textId="7360B7C1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F9497BC" w14:textId="5B120B23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728DC64F" w14:textId="4BA6FD5E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10101C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816137E" w14:textId="7E65F06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F6D0B3" w14:textId="07B8D19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MonthStart6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B10352" w14:textId="2F890D8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D945A5" w14:textId="31D8E47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51A83A" w14:textId="00AC401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AF9861" w14:textId="242F95B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9759CE0" w14:textId="7423BCB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723FCA2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1E633A9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3ED90A2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3777FC5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045E006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2461BE1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4C98B51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3E63555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089FB37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2F379DC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262ED5E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459A36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6AAF535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1930225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168A1D2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58A0A24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7B25915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50B2D55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3924330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39F6961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370E467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3F0971A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65C976E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7B688FB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1DAD77C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5B3C680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3995D6E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6BBA6F0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72141DB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502E479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A537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023E53" w:rsidRDefault="00240D4D" w:rsidP="00023E5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7E3A97B5" w:rsidR="00240D4D" w:rsidRPr="0086178E" w:rsidRDefault="003913BD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79744" behindDoc="1" locked="0" layoutInCell="1" allowOverlap="1" wp14:anchorId="2136195B" wp14:editId="67A0B54F">
                            <wp:simplePos x="0" y="0"/>
                            <wp:positionH relativeFrom="column">
                              <wp:posOffset>-111798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6" name="Группа 26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27" name="Прямоугольник: скругленные углы 27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A824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8" name="Прямоугольник: скругленные верхние углы 28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D8C84FC" id="Группа 26" o:spid="_x0000_s1026" style="position:absolute;margin-left:-8.8pt;margin-top:-5pt;width:179.65pt;height:150.85pt;z-index:-25163673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">
                            <v:roundrect id="Прямоугольник: скругленные углы 27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" fillcolor="#fa8241" stroked="f" strokeweight="1pt"/>
                            <v:shape id="Прямоугольник: скругленные верхние углы 28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8B64D4" w:rsidRPr="0086178E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 w:bidi="ru-RU"/>
                    </w:rPr>
                    <w:t>JULI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86178E" w14:paraId="65F48B94" w14:textId="77777777" w:rsidTr="008B64D4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1EEB0A9E" w14:textId="36A17C84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A031FA6" w14:textId="025AB5A2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4E1EB63" w14:textId="7DD0B143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A1004C4" w14:textId="57BBFE0F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239397D7" w14:textId="37135ADE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34D544" w14:textId="2B011811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5E67A74" w14:textId="650AB734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695417E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719BABFE" w14:textId="0D4A5AE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C221972" w14:textId="20AE673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3371317" w14:textId="1F0BA3B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2E429C1" w14:textId="674FAAE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MonthStart7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22A721" w14:textId="7C5C351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A728AE9" w14:textId="448E8AA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747D21B" w14:textId="03E3A58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69955FA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533AB5C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2D4C35F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6B6DBBC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1284505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2477A2E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3DCD115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0251AE5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3C5C014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678CBB0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2BAF58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019DA91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3B55BD9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1E4DE47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7C6BDA4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4779498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26B0DEF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7FD4248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2EC979E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73D4CE1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3FB57F5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4819D02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2136FAA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07ACB3B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5379FC5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1B138DC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18F089E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2BA7337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226A4CD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121C253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A8241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023E53" w:rsidRDefault="00240D4D" w:rsidP="00023E5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2B08617A" w:rsidR="00240D4D" w:rsidRPr="00023E53" w:rsidRDefault="003913BD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1792" behindDoc="1" locked="0" layoutInCell="1" allowOverlap="1" wp14:anchorId="180128AC" wp14:editId="56FDB474">
                            <wp:simplePos x="0" y="0"/>
                            <wp:positionH relativeFrom="column">
                              <wp:posOffset>-121166</wp:posOffset>
                            </wp:positionH>
                            <wp:positionV relativeFrom="paragraph">
                              <wp:posOffset>-63437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9" name="Группа 29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0" name="Прямоугольник: скругленные углы 30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F55F5A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1" name="Прямоугольник: скругленные верхние углы 31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516036FA" id="Группа 29" o:spid="_x0000_s1026" style="position:absolute;margin-left:-9.55pt;margin-top:-5pt;width:179.65pt;height:150.85pt;z-index:-251634688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">
                            <v:roundrect id="Прямоугольник: скругленные углы 30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" fillcolor="#f55f5a" stroked="f" strokeweight="1pt"/>
                            <v:shape id="Прямоугольник: скругленные верхние углы 31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8B64D4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AUGUSTI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023E53" w14:paraId="27BAE27B" w14:textId="77777777" w:rsidTr="008B64D4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381C41B3" w14:textId="6BDB1D9A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2F114B97" w14:textId="4ED3EA54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58DB859" w14:textId="46A436C4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8E5F5A9" w14:textId="5DA69D54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90E5199" w14:textId="0242AE37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5D486E" w14:textId="30E4ED94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6B06261" w14:textId="497F5ADD" w:rsidR="00240D4D" w:rsidRPr="00023E53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4F4E23C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78F47D9" w14:textId="307F838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EC42E64" w14:textId="092D84D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349503" w14:textId="299F5C2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7455009" w14:textId="7E81E79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1C28BC" w14:textId="7E0F853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53885E" w14:textId="45C664D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7A35057" w14:textId="4617EF5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388A588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30158BE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1384E5D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60888C8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0B1C8D7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7810D23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509841F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0B5AAC7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529BAFC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3AC0E94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706AA7F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7F7D3F1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0AEB6BB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45B0788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4D39EC4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7800801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7D4D0BD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0B1B957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2D1B3A1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2E33F15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486B902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70D59C4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1413CB9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6E6E4EA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109892A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2297C61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60555E5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230A6C2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3FB6B6E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0D5768C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55F5A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023E53" w:rsidRDefault="00240D4D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240D4D" w:rsidRPr="00023E53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0E693ED5" w:rsidR="00240D4D" w:rsidRPr="008B64D4" w:rsidRDefault="003913BD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3840" behindDoc="1" locked="0" layoutInCell="1" allowOverlap="1" wp14:anchorId="77699C72" wp14:editId="36BB8C52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2" name="Группа 32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3" name="Прямоугольник: скругленные углы 33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C86E7D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4" name="Прямоугольник: скругленные верхние углы 34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1F2130C0" id="Группа 32" o:spid="_x0000_s1026" style="position:absolute;margin-left:-6.45pt;margin-top:-5.45pt;width:179.65pt;height:150.85pt;z-index:-251632640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">
                            <v:roundrect id="Прямоугольник: скругленные углы 33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" fillcolor="#c86e7d" stroked="f" strokeweight="1pt"/>
                            <v:shape id="Прямоугольник: скругленные верхние углы 34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cH3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vgdQa3L/EH6PwPAAD//wMAUEsBAi0AFAAGAAgAAAAhANvh9svuAAAAhQEAABMAAAAAAAAAAAAA&#10;AAAAAAAAAFtDb250ZW50X1R5cGVzXS54bWxQSwECLQAUAAYACAAAACEAWvQsW78AAAAVAQAACwAA&#10;AAAAAAAAAAAAAAAfAQAAX3JlbHMvLnJlbHNQSwECLQAUAAYACAAAACEALl3B98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8B64D4" w:rsidRPr="008B64D4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 w:bidi="ru-RU"/>
                    </w:rPr>
                    <w:t>SEPTEMBER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8B64D4" w14:paraId="6E92A4E3" w14:textId="77777777" w:rsidTr="008B64D4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237E20BD" w14:textId="65F22B12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38BAB9FE" w14:textId="2AEB7E67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E7E1C1D" w14:textId="3A3D3774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7097261" w14:textId="67AF5E59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4075D82B" w14:textId="5E39DD3B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3F2B6E0" w14:textId="61710511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15E6D45" w14:textId="2F2F51D9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191EEF2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ACC9AD8" w14:textId="0849E48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65D060A" w14:textId="034C2B3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BDA8F8" w14:textId="676CD33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MonthStart9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C07E4D3" w14:textId="302E13D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E22500" w14:textId="665F8EE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B27399" w14:textId="7F6B759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09A57F" w14:textId="586485B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6F04FA4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6D1AB66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6AF932E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42137AF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562CD93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61BC4BF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2372DDE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0C64E46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1A8EEF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16175AC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24174DB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4704F97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4792CF7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65A5D88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79A8A29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069C31B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52B9CDA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30FAB5B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1A36129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09A53A4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1B367EC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5822A3B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60C08C1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673FEEA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58EA698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503EFEA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5814C80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E46900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0DF6EF9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3B957A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C86E7D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023E53" w:rsidRDefault="00240D4D" w:rsidP="00023E5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BF2E2A1" w:rsidR="00240D4D" w:rsidRPr="008B64D4" w:rsidRDefault="008B64D4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80"/>
                      <w:szCs w:val="80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5888" behindDoc="1" locked="0" layoutInCell="1" allowOverlap="1" wp14:anchorId="2932B683" wp14:editId="77A6BD5B">
                            <wp:simplePos x="0" y="0"/>
                            <wp:positionH relativeFrom="column">
                              <wp:posOffset>-106846</wp:posOffset>
                            </wp:positionH>
                            <wp:positionV relativeFrom="paragraph">
                              <wp:posOffset>-71120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5" name="Группа 35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6" name="Прямоугольник: скругленные углы 36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876487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7" name="Прямоугольник: скругленные верхние углы 37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43BBF7C6" id="Группа 35" o:spid="_x0000_s1026" style="position:absolute;margin-left:-8.4pt;margin-top:-5.6pt;width:179.65pt;height:150.85pt;z-index:-251630592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">
                            <v:roundrect id="Прямоугольник: скругленные углы 36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" fillcolor="#876487" stroked="f" strokeweight="1pt"/>
                            <v:shape id="Прямоугольник: скругленные верхние углы 37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Pr="008B64D4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 w:bidi="ru-RU"/>
                    </w:rPr>
                    <w:t>OKTOBER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240D4D" w:rsidRPr="008B64D4" w14:paraId="1DAA9906" w14:textId="77777777" w:rsidTr="008B64D4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2268EF6" w14:textId="2B6B7762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4C4767A8" w14:textId="3322E212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6A606E45" w14:textId="66646F50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734FE5" w14:textId="44E1A2B5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32CCBD37" w14:textId="441A9B78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383A338" w14:textId="6AFA2F4A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1C199D0C" w14:textId="1F7B2351" w:rsidR="00240D4D" w:rsidRPr="008B64D4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B64D4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048A273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BD2F7B" w14:textId="553036F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8D35348" w14:textId="3D09F14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2EC394" w14:textId="50B7160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1D71D" w14:textId="167FD5D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763EE9" w14:textId="33C844F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MonthStart10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9586682" w14:textId="5133E86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F61586C" w14:textId="30F7A46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398BB8E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0041F9E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3B6AE9D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0CF6E7B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ADF883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04CF18C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05A2A87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53143C2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13CF3B1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5D13310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6A603C2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1F1BD53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7C85267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77D4C50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45EBAA4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00974A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22BA0DE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00B013A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437E3E9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26E49C3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5906DBD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7B0638A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32C6717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33BFE3C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6F0824F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6ED67BD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20A2B4B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414A43B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6D4D4E2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34AB8FD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876487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023E53" w:rsidRDefault="00240D4D" w:rsidP="00023E5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3D033B45" w:rsidR="00240D4D" w:rsidRPr="0086178E" w:rsidRDefault="003913BD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7936" behindDoc="1" locked="0" layoutInCell="1" allowOverlap="1" wp14:anchorId="3C3B5126" wp14:editId="0449430B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-69528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8" name="Группа 38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39" name="Прямоугольник: скругленные углы 39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6E82B9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0" name="Прямоугольник: скругленные верхние углы 40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3033AFE8" id="Группа 38" o:spid="_x0000_s1026" style="position:absolute;margin-left:-8.55pt;margin-top:-5.45pt;width:179.65pt;height:150.85pt;z-index:-251628544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">
                            <v:roundrect id="Прямоугольник: скругленные углы 39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" fillcolor="#6e82b9" stroked="f" strokeweight="1pt"/>
                            <v:shape id="Прямоугольник: скругленные верхние углы 40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8B64D4" w:rsidRPr="0086178E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 w:bidi="ru-RU"/>
                    </w:rPr>
                    <w:t>NOVEMBER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86178E" w14:paraId="504BFB33" w14:textId="77777777" w:rsidTr="008B64D4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4911DBF" w14:textId="3DB382A2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7E2F19E6" w14:textId="41F4FDDC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00193F3" w14:textId="7EF272A5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795B3D0" w14:textId="14422205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51FE0A5" w14:textId="49B4D9D8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02F9E89F" w14:textId="472644BA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485DC499" w14:textId="60FD22E6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4138B15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F0A74D" w14:textId="440C691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44EEB4B" w14:textId="3DB937D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A59089" w14:textId="52AB823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A6AE03" w14:textId="46C430D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6E858D" w14:textId="2EC8D49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006519B" w14:textId="5D0A1A0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D7589EB" w14:textId="4502D88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7DAB9C4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0D95771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3419699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4FE6C34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0F43563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00F5432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076C01F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4472371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6A2492D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7EFEB326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0220AD9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2446899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6872386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5FD8748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5B76B02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009BEE3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48B80BFB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2A52F75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0220299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1EBF4E7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2EBB980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6ECCA1A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372B821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5ECB02A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5CA61A0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1745261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1864ECB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40D3A2A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3FFD08C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4BDB75A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6E82B9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023E53" w:rsidRDefault="00240D4D" w:rsidP="00023E53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0609233F" w:rsidR="00240D4D" w:rsidRPr="0086178E" w:rsidRDefault="003913BD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/>
                    </w:rPr>
                  </w:pPr>
                  <w:r w:rsidRPr="00023E53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89984" behindDoc="1" locked="0" layoutInCell="1" allowOverlap="1" wp14:anchorId="36F72B12" wp14:editId="7E0C9A1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-63741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1" name="Группа 41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2281555" cy="1915795"/>
                                      <a:chOff x="0" y="0"/>
                                      <a:chExt cx="2281555" cy="1915795"/>
                                    </a:xfrm>
                                  </wpg:grpSpPr>
                                  <wps:wsp>
                                    <wps:cNvPr id="42" name="Прямоугольник: скругленные углы 42"/>
                                    <wps:cNvSpPr/>
                                    <wps:spPr>
                                      <a:xfrm>
                                        <a:off x="0" y="0"/>
                                        <a:ext cx="2281555" cy="1915795"/>
                                      </a:xfrm>
                                      <a:prstGeom prst="roundRect">
                                        <a:avLst>
                                          <a:gd name="adj" fmla="val 8781"/>
                                        </a:avLst>
                                      </a:prstGeom>
                                      <a:solidFill>
                                        <a:srgbClr val="3273A0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3" name="Прямоугольник: скругленные верхние углы 43"/>
                                    <wps:cNvSpPr/>
                                    <wps:spPr>
                                      <a:xfrm rot="10800000">
                                        <a:off x="36214" y="516048"/>
                                        <a:ext cx="2209165" cy="1371600"/>
                                      </a:xfrm>
                                      <a:prstGeom prst="round2SameRect">
                                        <a:avLst>
                                          <a:gd name="adj1" fmla="val 9656"/>
                                          <a:gd name="adj2" fmla="val 0"/>
                                        </a:avLst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0B2E044E" id="Группа 41" o:spid="_x0000_s1026" style="position:absolute;margin-left:-9.2pt;margin-top:-5pt;width:179.65pt;height:150.85pt;z-index:-251626496;mso-width-relative:margin;mso-height-relative:margin" coordsize="22815,19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">
                            <v:roundrect id="Прямоугольник: скругленные углы 42" o:spid="_x0000_s1027" style="position:absolute;width:22815;height:19157;visibility:visible;mso-wrap-style:square;v-text-anchor:middle" arcsize="575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" fillcolor="#3273a0" stroked="f" strokeweight="1pt"/>
                            <v:shape id="Прямоугольник: скругленные верхние углы 43" o:spid="_x0000_s1028" style="position:absolute;left:362;top:5160;width:22091;height:13716;rotation:180;visibility:visible;mso-wrap-style:square;v-text-anchor:middle" coordsize="2209165,137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" path="m132442,l2076723,v73146,,132442,59296,132442,132442l2209165,1371600r,l,1371600r,l,132442c,59296,59296,,132442,xe" fillcolor="white [3212]" stroked="f" strokeweight="1pt">
                              <v:path arrowok="t" o:connecttype="custom" o:connectlocs="132442,0;2076723,0;2209165,132442;2209165,1371600;2209165,1371600;0,1371600;0,1371600;0,132442;132442,0" o:connectangles="0,0,0,0,0,0,0,0,0"/>
                            </v:shape>
                          </v:group>
                        </w:pict>
                      </mc:Fallback>
                    </mc:AlternateContent>
                  </w:r>
                  <w:r w:rsidR="008B64D4" w:rsidRPr="0086178E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val="en-US" w:bidi="ru-RU"/>
                    </w:rPr>
                    <w:t>DECEMBER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240D4D" w:rsidRPr="0086178E" w14:paraId="0CA8349C" w14:textId="77777777" w:rsidTr="008B64D4">
                    <w:trPr>
                      <w:trHeight w:val="284"/>
                    </w:trPr>
                    <w:tc>
                      <w:tcPr>
                        <w:tcW w:w="707" w:type="pct"/>
                        <w:shd w:val="clear" w:color="auto" w:fill="7F7F7F" w:themeFill="text1" w:themeFillTint="80"/>
                        <w:vAlign w:val="center"/>
                      </w:tcPr>
                      <w:p w14:paraId="700098BB" w14:textId="720421D3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MÅ</w:t>
                        </w:r>
                      </w:p>
                    </w:tc>
                    <w:tc>
                      <w:tcPr>
                        <w:tcW w:w="716" w:type="pct"/>
                        <w:shd w:val="clear" w:color="auto" w:fill="7F7F7F" w:themeFill="text1" w:themeFillTint="80"/>
                        <w:vAlign w:val="center"/>
                      </w:tcPr>
                      <w:p w14:paraId="61F03D3C" w14:textId="353782A6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TI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586A1803" w14:textId="4C133827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ON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79281689" w14:textId="09D6A81B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TO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1F571BF" w14:textId="79F56DC8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FR</w:t>
                        </w:r>
                      </w:p>
                    </w:tc>
                    <w:tc>
                      <w:tcPr>
                        <w:tcW w:w="718" w:type="pct"/>
                        <w:shd w:val="clear" w:color="auto" w:fill="7F7F7F" w:themeFill="text1" w:themeFillTint="80"/>
                        <w:vAlign w:val="center"/>
                      </w:tcPr>
                      <w:p w14:paraId="10195620" w14:textId="5CFF0DEE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LÖ</w:t>
                        </w:r>
                      </w:p>
                    </w:tc>
                    <w:tc>
                      <w:tcPr>
                        <w:tcW w:w="705" w:type="pct"/>
                        <w:shd w:val="clear" w:color="auto" w:fill="7F7F7F" w:themeFill="text1" w:themeFillTint="80"/>
                        <w:vAlign w:val="center"/>
                      </w:tcPr>
                      <w:p w14:paraId="3709C3C5" w14:textId="69AD4208" w:rsidR="00240D4D" w:rsidRPr="0086178E" w:rsidRDefault="008B64D4" w:rsidP="00023E53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val="en-US" w:bidi="ru-RU"/>
                          </w:rPr>
                          <w:t>SÖ</w:t>
                        </w:r>
                      </w:p>
                    </w:tc>
                  </w:tr>
                  <w:tr w:rsidR="00240D4D" w:rsidRPr="00023E53" w14:paraId="0B2F30B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BF7088F" w14:textId="3EEDDD7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" 1 ""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F101F28" w14:textId="4956B04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=A2+1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8806C3" w14:textId="4DCA7D1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DocVariable MonthStart12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=B2+1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DB23E7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val="en-US"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7860C0" w14:textId="7331E45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246D88" w14:textId="4AE10A7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E8AD4B2" w14:textId="5C686DC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0E85C9" w14:textId="5E737AE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6178E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6D68F56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4A6A82A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442D54C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066B47A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27C361C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403F5693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7F41432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465E2F8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297D2B4E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264EEE3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210E19F1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416728E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6B26B91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1D8E66F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339F9CF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4688BBC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01796F2F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7F6B644A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760850B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7B8B93D4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579D5EB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D808D60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0B328BC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43CA54DD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53BB6D1C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651B089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4B612D42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4ABB5379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240D4D" w:rsidRPr="00023E53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23C82D38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E47E0F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3B49C7D5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23E53"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6178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86178E" w:rsidRDefault="00240D4D" w:rsidP="00023E53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3273A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023E53" w:rsidRDefault="00240D4D" w:rsidP="00023E53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023E53" w:rsidRDefault="00E50BDE" w:rsidP="00023E53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01681275" w:rsidR="00F93E3B" w:rsidRPr="00023E53" w:rsidRDefault="00F93E3B" w:rsidP="00023E5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023E53" w:rsidSect="00EA49B1">
      <w:pgSz w:w="16838" w:h="11906" w:orient="landscape" w:code="9"/>
      <w:pgMar w:top="567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7281BF" w14:textId="77777777" w:rsidR="00EA6401" w:rsidRDefault="00EA6401">
      <w:pPr>
        <w:spacing w:after="0"/>
      </w:pPr>
      <w:r>
        <w:separator/>
      </w:r>
    </w:p>
  </w:endnote>
  <w:endnote w:type="continuationSeparator" w:id="0">
    <w:p w14:paraId="5B2C4AA0" w14:textId="77777777" w:rsidR="00EA6401" w:rsidRDefault="00EA64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8F6AC" w14:textId="77777777" w:rsidR="00EA6401" w:rsidRDefault="00EA6401">
      <w:pPr>
        <w:spacing w:after="0"/>
      </w:pPr>
      <w:r>
        <w:separator/>
      </w:r>
    </w:p>
  </w:footnote>
  <w:footnote w:type="continuationSeparator" w:id="0">
    <w:p w14:paraId="746D9545" w14:textId="77777777" w:rsidR="00EA6401" w:rsidRDefault="00EA640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removePersonalInformation/>
  <w:removeDateAndTime/>
  <w:proofState w:spelling="clean" w:grammar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23E53"/>
    <w:rsid w:val="0005357B"/>
    <w:rsid w:val="00071356"/>
    <w:rsid w:val="00097A25"/>
    <w:rsid w:val="000A5A57"/>
    <w:rsid w:val="00111F7C"/>
    <w:rsid w:val="001274F3"/>
    <w:rsid w:val="00151CCE"/>
    <w:rsid w:val="001B01F9"/>
    <w:rsid w:val="001C41F9"/>
    <w:rsid w:val="00240D4D"/>
    <w:rsid w:val="002562E7"/>
    <w:rsid w:val="00285C1D"/>
    <w:rsid w:val="003327F5"/>
    <w:rsid w:val="00340CAF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F6AAC"/>
    <w:rsid w:val="00507460"/>
    <w:rsid w:val="00512F2D"/>
    <w:rsid w:val="00570FBB"/>
    <w:rsid w:val="00583B82"/>
    <w:rsid w:val="005923AC"/>
    <w:rsid w:val="005D5149"/>
    <w:rsid w:val="005E656F"/>
    <w:rsid w:val="00653B95"/>
    <w:rsid w:val="00667021"/>
    <w:rsid w:val="006974E1"/>
    <w:rsid w:val="006C0896"/>
    <w:rsid w:val="006F513E"/>
    <w:rsid w:val="007C0139"/>
    <w:rsid w:val="007D45A1"/>
    <w:rsid w:val="007F4474"/>
    <w:rsid w:val="007F564D"/>
    <w:rsid w:val="00820BD4"/>
    <w:rsid w:val="0086178E"/>
    <w:rsid w:val="008B1201"/>
    <w:rsid w:val="008B64D4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B23E7"/>
    <w:rsid w:val="00DE32AC"/>
    <w:rsid w:val="00E1407A"/>
    <w:rsid w:val="00E318B9"/>
    <w:rsid w:val="00E47E0F"/>
    <w:rsid w:val="00E50BDE"/>
    <w:rsid w:val="00E774CD"/>
    <w:rsid w:val="00E77E1D"/>
    <w:rsid w:val="00EA49B1"/>
    <w:rsid w:val="00EA6401"/>
    <w:rsid w:val="00ED75B6"/>
    <w:rsid w:val="00EF1F0E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2021-06-21T11:36:00Z</dcterms:created>
  <dcterms:modified xsi:type="dcterms:W3CDTF">2021-06-21T11:48:00Z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