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142B4" w14:paraId="40983BE3" w14:textId="77777777" w:rsidTr="00BA2D8B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FCE4D81" w:rsidR="003E085C" w:rsidRPr="000824CD" w:rsidRDefault="003E085C" w:rsidP="00BA2D8B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735FBE"/>
                <w:sz w:val="144"/>
                <w:szCs w:val="144"/>
                <w:lang w:bidi="ru-RU"/>
              </w:rPr>
            </w:pPr>
            <w:r w:rsidRPr="000824CD">
              <w:rPr>
                <w:rFonts w:ascii="Arial Narrow" w:hAnsi="Arial Narrow"/>
                <w:b/>
                <w:bCs/>
                <w:noProof/>
                <w:color w:val="735FBE"/>
                <w:sz w:val="144"/>
                <w:szCs w:val="144"/>
                <w:lang w:bidi="ru-RU"/>
              </w:rPr>
              <w:fldChar w:fldCharType="begin"/>
            </w:r>
            <w:r w:rsidRPr="000824CD">
              <w:rPr>
                <w:rFonts w:ascii="Arial Narrow" w:hAnsi="Arial Narrow"/>
                <w:b/>
                <w:bCs/>
                <w:noProof/>
                <w:color w:val="735FBE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0824CD">
              <w:rPr>
                <w:rFonts w:ascii="Arial Narrow" w:hAnsi="Arial Narrow"/>
                <w:b/>
                <w:bCs/>
                <w:noProof/>
                <w:color w:val="735FBE"/>
                <w:sz w:val="144"/>
                <w:szCs w:val="144"/>
                <w:lang w:bidi="ru-RU"/>
              </w:rPr>
              <w:fldChar w:fldCharType="separate"/>
            </w:r>
            <w:r w:rsidR="00E63F74">
              <w:rPr>
                <w:rFonts w:ascii="Arial Narrow" w:hAnsi="Arial Narrow"/>
                <w:b/>
                <w:bCs/>
                <w:noProof/>
                <w:color w:val="735FBE"/>
                <w:sz w:val="144"/>
                <w:szCs w:val="144"/>
                <w:lang w:bidi="ru-RU"/>
              </w:rPr>
              <w:t>2022</w:t>
            </w:r>
            <w:r w:rsidRPr="000824CD">
              <w:rPr>
                <w:rFonts w:ascii="Arial Narrow" w:hAnsi="Arial Narrow"/>
                <w:b/>
                <w:bCs/>
                <w:noProof/>
                <w:color w:val="735FBE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42" w:type="dxa"/>
                <w:left w:w="142" w:type="dxa"/>
                <w:bottom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46EF4" w:rsidRPr="00E142B4" w14:paraId="79F6697B" w14:textId="61825017" w:rsidTr="002E5A7A">
              <w:trPr>
                <w:trHeight w:val="2800"/>
              </w:trPr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4"/>
                  </w:tblGrid>
                  <w:tr w:rsidR="00E142B4" w14:paraId="2762F625" w14:textId="77777777" w:rsidTr="00E142B4">
                    <w:tc>
                      <w:tcPr>
                        <w:tcW w:w="5000" w:type="pct"/>
                        <w:shd w:val="clear" w:color="auto" w:fill="647DDC"/>
                      </w:tcPr>
                      <w:p w14:paraId="4888138D" w14:textId="73D908BE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bidi="ru-RU"/>
                          </w:rPr>
                        </w:pPr>
                        <w:bookmarkStart w:id="1" w:name="_Hlk38821049"/>
                        <w:r w:rsidRPr="00E142B4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JANUARI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4"/>
                    <w:gridCol w:w="518"/>
                    <w:gridCol w:w="518"/>
                    <w:gridCol w:w="518"/>
                    <w:gridCol w:w="518"/>
                    <w:gridCol w:w="518"/>
                    <w:gridCol w:w="504"/>
                  </w:tblGrid>
                  <w:tr w:rsidR="00F46EF4" w:rsidRPr="00E142B4" w14:paraId="684222CD" w14:textId="77777777" w:rsidTr="0037799B">
                    <w:trPr>
                      <w:trHeight w:val="227"/>
                    </w:trPr>
                    <w:tc>
                      <w:tcPr>
                        <w:tcW w:w="712" w:type="pct"/>
                        <w:tcBorders>
                          <w:top w:val="nil"/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9408482" w14:textId="3D2375DD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nil"/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B285114" w14:textId="78EE3496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nil"/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4BB7502" w14:textId="47AE1B8D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nil"/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684BA99" w14:textId="16433993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nil"/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CF75680" w14:textId="64B5BB43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nil"/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7BE3AF3" w14:textId="1B07A83B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698" w:type="pct"/>
                        <w:tcBorders>
                          <w:top w:val="nil"/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7E85CF0" w14:textId="4663970F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31DF8F53" w14:textId="77777777" w:rsidTr="0037799B">
                    <w:trPr>
                      <w:trHeight w:val="350"/>
                    </w:trPr>
                    <w:tc>
                      <w:tcPr>
                        <w:tcW w:w="712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C3DF47A" w14:textId="5F11BD03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FD8DCA2" w14:textId="552AAD7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D953DC5" w14:textId="21385CAE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16F7F6B" w14:textId="63ADF9A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D77DEF9" w14:textId="3C9E80CF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AB1CBA7" w14:textId="2B87E79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DE8D4C" w14:textId="6C6B2EBE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AFA4FA2" w14:textId="77777777" w:rsidTr="00B949D8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88A4083" w14:textId="34C38F9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D9C7DF" w14:textId="5717EB5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D5672A" w14:textId="42D8A894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8E39618" w14:textId="71FD1FA0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01D669" w14:textId="728A109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78B3CC1" w14:textId="2A62ED1F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8" w:type="pct"/>
                        <w:shd w:val="clear" w:color="auto" w:fill="FFFFFF" w:themeFill="background1"/>
                        <w:vAlign w:val="center"/>
                      </w:tcPr>
                      <w:p w14:paraId="63A6A44F" w14:textId="28E8BD4A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223F797F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3FCDA0AA" w14:textId="71F1ABB8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99770B" w14:textId="722F8F9F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78C04D" w14:textId="64785BE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764BF9" w14:textId="4693662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C4D6EFD" w14:textId="25AA85C3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A7D074" w14:textId="698263A4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8" w:type="pct"/>
                        <w:shd w:val="clear" w:color="auto" w:fill="FFFFFF" w:themeFill="background1"/>
                        <w:vAlign w:val="center"/>
                      </w:tcPr>
                      <w:p w14:paraId="2DF4C53D" w14:textId="7FD851D4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10529957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824C9C9" w14:textId="240A56C8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5E1D41" w14:textId="6936EF2E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951C8E" w14:textId="61073B7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755A8A" w14:textId="255BD67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31F29A4" w14:textId="719891F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D8D3352" w14:textId="0C73D8AF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8" w:type="pct"/>
                        <w:shd w:val="clear" w:color="auto" w:fill="FFFFFF" w:themeFill="background1"/>
                        <w:vAlign w:val="center"/>
                      </w:tcPr>
                      <w:p w14:paraId="2CF6BA37" w14:textId="366E42A5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797D45F8" w14:textId="77777777" w:rsidTr="00B949D8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BD14B6A" w14:textId="4356F6F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46ECD0" w14:textId="01B17D4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F7B018" w14:textId="6DB71366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2B5BF7" w14:textId="369F8C5A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73E501" w14:textId="0BD5E8C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A251BC6" w14:textId="57B48998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8" w:type="pct"/>
                        <w:shd w:val="clear" w:color="auto" w:fill="FFFFFF" w:themeFill="background1"/>
                        <w:vAlign w:val="center"/>
                      </w:tcPr>
                      <w:p w14:paraId="3CA74E8D" w14:textId="37D65E03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1144E5B8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5F237A0" w14:textId="1071E3B4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4CCAC5" w14:textId="388EC7EA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0BB2A5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CD13DEE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241B312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7F8AB0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698" w:type="pct"/>
                        <w:shd w:val="clear" w:color="auto" w:fill="FFFFFF" w:themeFill="background1"/>
                        <w:vAlign w:val="center"/>
                      </w:tcPr>
                      <w:p w14:paraId="40F850EA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142B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4"/>
                  </w:tblGrid>
                  <w:tr w:rsidR="00E142B4" w14:paraId="59E4DDED" w14:textId="77777777" w:rsidTr="00E142B4">
                    <w:tc>
                      <w:tcPr>
                        <w:tcW w:w="5000" w:type="pct"/>
                        <w:shd w:val="clear" w:color="auto" w:fill="64B4E6"/>
                      </w:tcPr>
                      <w:p w14:paraId="103199C5" w14:textId="0BFF5A69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bidi="ru-RU"/>
                          </w:rPr>
                        </w:pPr>
                        <w:r w:rsidRPr="00E142B4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bidi="ru-RU"/>
                          </w:rPr>
                          <w:t>FEBRUARI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1"/>
                    <w:gridCol w:w="517"/>
                    <w:gridCol w:w="518"/>
                    <w:gridCol w:w="518"/>
                    <w:gridCol w:w="518"/>
                    <w:gridCol w:w="518"/>
                    <w:gridCol w:w="508"/>
                  </w:tblGrid>
                  <w:tr w:rsidR="00F46EF4" w:rsidRPr="00F46EF4" w14:paraId="4D521D1C" w14:textId="77777777" w:rsidTr="0037799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B4A50A8" w14:textId="6848BA8A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D052ACD" w14:textId="6C229290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A47D848" w14:textId="2060E6E7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1412BE2" w14:textId="66F814A7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0C3D3BE5" w14:textId="187AF779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42F7BE9" w14:textId="3A1FA611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CB16A91" w14:textId="2AD67D95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949D8" w:rsidRPr="00F46EF4" w14:paraId="033AD79B" w14:textId="77777777" w:rsidTr="0037799B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2338C3E" w14:textId="452C8EB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E9814E4" w14:textId="5F602E90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665E05" w14:textId="4642464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131D4F0" w14:textId="6296010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FC2BCF9" w14:textId="381F9D51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CD888BB" w14:textId="0EA0D92F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A023F15" w14:textId="7C1B033C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6878283D" w14:textId="77777777" w:rsidTr="00E142B4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036E1A06" w14:textId="572FDB78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E8FAF3" w14:textId="363C72F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F01189" w14:textId="49DB4888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1DD9A7D" w14:textId="00BF3CB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D7C63CF" w14:textId="028420E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80DD119" w14:textId="05767EE3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651B6ED7" w14:textId="32370EA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7DC4D67B" w14:textId="77777777" w:rsidTr="00E142B4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64AC88D8" w14:textId="1BEC2850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0ABAC2" w14:textId="4000E032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8AB7AB9" w14:textId="7B65DD7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8FC14F" w14:textId="1B02C65A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6F7ACB7" w14:textId="52E9E5F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6A9F174" w14:textId="79DFB1AA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10A0A41E" w14:textId="1200ADAC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73331944" w14:textId="77777777" w:rsidTr="00E142B4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036526BF" w14:textId="62EC9E5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A8C1CD1" w14:textId="0BE73218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C3A56F1" w14:textId="33FFB39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5262D4B" w14:textId="589D33B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A49CF7" w14:textId="44B1072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A26A059" w14:textId="2E1ABD1A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46E25065" w14:textId="5DF22281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74B0FF95" w14:textId="77777777" w:rsidTr="00E142B4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0A5D3919" w14:textId="16AF86F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5641D12" w14:textId="12C8DCB6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CBBFCBA" w14:textId="1443EEB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2DB4676" w14:textId="6B014908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12ADD02" w14:textId="20CA58B4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46D5BCA" w14:textId="435E5FF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7267017D" w14:textId="350183C8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4CB553C4" w14:textId="77777777" w:rsidTr="00E142B4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4549FBFA" w14:textId="472A1F6A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254819C" w14:textId="1873804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FD04B4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BAA4EBA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F9AE72D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4A36644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5B970C07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5"/>
                  </w:tblGrid>
                  <w:tr w:rsidR="00E142B4" w14:paraId="6AE144CD" w14:textId="77777777" w:rsidTr="00B949D8">
                    <w:tc>
                      <w:tcPr>
                        <w:tcW w:w="5000" w:type="pct"/>
                        <w:shd w:val="clear" w:color="auto" w:fill="3CD2E6"/>
                      </w:tcPr>
                      <w:p w14:paraId="1A1D2355" w14:textId="590F2CAE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MARS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5"/>
                    <w:gridCol w:w="517"/>
                    <w:gridCol w:w="518"/>
                    <w:gridCol w:w="518"/>
                    <w:gridCol w:w="518"/>
                    <w:gridCol w:w="518"/>
                    <w:gridCol w:w="505"/>
                  </w:tblGrid>
                  <w:tr w:rsidR="00F46EF4" w:rsidRPr="00E142B4" w14:paraId="5FBA1453" w14:textId="77777777" w:rsidTr="0037799B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D82C68E" w14:textId="49E46AF9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D081C50" w14:textId="7115FC76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B330407" w14:textId="112C57C1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0F2E47A7" w14:textId="03385AB2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D7F939A" w14:textId="54067649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24E7528" w14:textId="11F77D3A" w:rsidR="00240D4D" w:rsidRPr="00B949D8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6F13CE6" w14:textId="6E3626D3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1AD7C61D" w14:textId="77777777" w:rsidTr="0037799B">
                    <w:trPr>
                      <w:trHeight w:val="350"/>
                    </w:trPr>
                    <w:tc>
                      <w:tcPr>
                        <w:tcW w:w="712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0AAAD04" w14:textId="40FCDAA0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EBC2568" w14:textId="7474110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F3CE0B" w14:textId="4595B52F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E343102" w14:textId="795E568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348F3FC" w14:textId="21AEA154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0C4B999" w14:textId="2FF7A186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B949D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611257B" w14:textId="0B62764C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ACC4FBD" w14:textId="77777777" w:rsidTr="00B949D8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2D8059F" w14:textId="31D51C9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45CA2B8" w14:textId="1C72384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0DB2D48" w14:textId="5B7330E0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3650517" w14:textId="0680E0F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810657" w14:textId="5A29D806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1DD2049" w14:textId="5282969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1B2C3A7B" w14:textId="6F2BF94D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2DAA7F9C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B1BC1FA" w14:textId="1A6E65CB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2ED7620" w14:textId="7E32F9E2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D98F73" w14:textId="6CC8A1B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612937" w14:textId="11EAF58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76CEF7" w14:textId="4C9044DE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9EEA51C" w14:textId="2E1B9F1A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4340F2AC" w14:textId="23949379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91924FE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00EE5652" w14:textId="58002A4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27248AD" w14:textId="7088C3D5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5AFA3B" w14:textId="7125541F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3E5F29" w14:textId="1DDD48A3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9D56471" w14:textId="03D099E6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7AED89" w14:textId="21F6A89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38F77A3C" w14:textId="53F0655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22DB458" w14:textId="77777777" w:rsidTr="00B949D8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4ACEBE8" w14:textId="4FA66920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8E2EFA3" w14:textId="4EA36EAE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50FF736" w14:textId="0552508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08BB8E5" w14:textId="5CE0247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B4100B5" w14:textId="5AE492EE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C4FF97" w14:textId="0F920DFC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1B8E039F" w14:textId="3EBC8B3D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73808F25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E6C55AF" w14:textId="478773DD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D1FD984" w14:textId="738305C9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949D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9E8669C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3B5375A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A1958E1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97379C4" w14:textId="77777777" w:rsidR="00B949D8" w:rsidRPr="00B949D8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6E133FB9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5"/>
                  </w:tblGrid>
                  <w:tr w:rsidR="00E142B4" w14:paraId="177D17F0" w14:textId="77777777" w:rsidTr="00D55492">
                    <w:tc>
                      <w:tcPr>
                        <w:tcW w:w="5000" w:type="pct"/>
                        <w:shd w:val="clear" w:color="auto" w:fill="5AD2AF"/>
                      </w:tcPr>
                      <w:p w14:paraId="68A8316D" w14:textId="42301239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APRIL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5"/>
                    <w:gridCol w:w="517"/>
                    <w:gridCol w:w="518"/>
                    <w:gridCol w:w="518"/>
                    <w:gridCol w:w="518"/>
                    <w:gridCol w:w="518"/>
                    <w:gridCol w:w="505"/>
                  </w:tblGrid>
                  <w:tr w:rsidR="00F46EF4" w:rsidRPr="00E142B4" w14:paraId="486B25E3" w14:textId="77777777" w:rsidTr="0037799B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7AC1FC0" w14:textId="2A85B886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14AE8CF" w14:textId="0C2A971D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1D221CC" w14:textId="49B08FF7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567455C" w14:textId="17598BE1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5DCA161" w14:textId="4660FB43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6C27E099" w14:textId="329E9973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0E05008" w14:textId="757A5580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18746610" w14:textId="77777777" w:rsidTr="0037799B">
                    <w:trPr>
                      <w:trHeight w:val="350"/>
                    </w:trPr>
                    <w:tc>
                      <w:tcPr>
                        <w:tcW w:w="712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1994D48" w14:textId="720A95A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1369881" w14:textId="525EAA1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6853C12" w14:textId="527A8B9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05E42A6" w14:textId="1668570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B2FC3EB" w14:textId="5326586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27BD5DB" w14:textId="52DABC9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3C7F0FA" w14:textId="7396CE03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B6D7401" w14:textId="77777777" w:rsidTr="00B949D8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47C32FA" w14:textId="38148DC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BBC7F61" w14:textId="41EC958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96F8EEB" w14:textId="25A8968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CAAFC1" w14:textId="4531C4E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C5458D" w14:textId="7AA48FD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C09DBCE" w14:textId="2173B0F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214266C6" w14:textId="70129093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2E5D7C27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0107F514" w14:textId="4A3584C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51A1E9" w14:textId="335C64E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BBD307A" w14:textId="0E4AB56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F98C93" w14:textId="0245926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792DA3C" w14:textId="2FB89A1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CB3325" w14:textId="0D30FF8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2975FC51" w14:textId="03AA2C1D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4FD26192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370BE02" w14:textId="4D0B64B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7362466" w14:textId="4CD9C62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1F3671" w14:textId="07783A1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F7881A4" w14:textId="425CCBE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D123C56" w14:textId="74AD423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FA154DC" w14:textId="3205E10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3B413671" w14:textId="07A012AF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4E4EF58A" w14:textId="77777777" w:rsidTr="00B949D8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4F5F3AE" w14:textId="1366EFD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A924BA6" w14:textId="4B76A1F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96D1FA8" w14:textId="2A236FC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A644FB7" w14:textId="494AD33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52F79A" w14:textId="3626C8E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F1736F" w14:textId="424B647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7BE654C5" w14:textId="1E0178C6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CB933A3" w14:textId="77777777" w:rsidTr="00B949D8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62E7F3B" w14:textId="1C42793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0D3DAF2" w14:textId="2F3AC71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832797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492B61A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B60FE7A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30F720E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52972D7F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5F4768A2" w14:textId="77777777" w:rsidR="00240D4D" w:rsidRPr="00F46EF4" w:rsidRDefault="00240D4D" w:rsidP="00BA2D8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val="en-US" w:bidi="ru-RU"/>
                    </w:rPr>
                  </w:pPr>
                </w:p>
              </w:tc>
            </w:tr>
            <w:tr w:rsidR="00F46EF4" w:rsidRPr="00F46EF4" w14:paraId="3808ABFD" w14:textId="5185E65E" w:rsidTr="002E5A7A">
              <w:trPr>
                <w:trHeight w:val="2800"/>
              </w:trPr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4"/>
                  </w:tblGrid>
                  <w:tr w:rsidR="00E142B4" w14:paraId="7B8CA433" w14:textId="77777777" w:rsidTr="00D55492">
                    <w:tc>
                      <w:tcPr>
                        <w:tcW w:w="5000" w:type="pct"/>
                        <w:shd w:val="clear" w:color="auto" w:fill="6EC869"/>
                      </w:tcPr>
                      <w:p w14:paraId="2BD73EB0" w14:textId="5C42D072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MAJ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7"/>
                    <w:gridCol w:w="518"/>
                    <w:gridCol w:w="518"/>
                    <w:gridCol w:w="518"/>
                    <w:gridCol w:w="518"/>
                    <w:gridCol w:w="509"/>
                  </w:tblGrid>
                  <w:tr w:rsidR="00F46EF4" w:rsidRPr="00E142B4" w14:paraId="4533209A" w14:textId="77777777" w:rsidTr="0037799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03937BF7" w14:textId="3D466DBB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C076CB9" w14:textId="22A410BA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3E2E5AC" w14:textId="48BD08A9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291E9FA" w14:textId="03C13D2B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2C9E446" w14:textId="7820E3D9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6474412" w14:textId="65F9601B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70B3D15" w14:textId="34C52636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38FA371F" w14:textId="77777777" w:rsidTr="0037799B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57682D8" w14:textId="213ABFD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867C93" w14:textId="31F3277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65E0A7" w14:textId="4A1150E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7684AED" w14:textId="682084C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70F1AEC" w14:textId="49B84F7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988ABBF" w14:textId="2615F6E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B319A52" w14:textId="04B34418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68F2BFDB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72217980" w14:textId="1F5F254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93F0A28" w14:textId="11764AE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2754E50" w14:textId="5DD578D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94A2C39" w14:textId="62BD954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D8F8CC1" w14:textId="14F4829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717A04D" w14:textId="47DD7C3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06DA228" w14:textId="679AF516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5C3EBBEF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43B720E8" w14:textId="61F0B59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37630C8" w14:textId="572C676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3A53F4" w14:textId="535EB6A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0B395AE" w14:textId="55C6391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481E61E" w14:textId="3608195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665BF55" w14:textId="5810CA3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869C1DC" w14:textId="495E3463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63A93A41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6DBCB23D" w14:textId="0697349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B0EB602" w14:textId="552BA55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E6961A2" w14:textId="2B70633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BD38E3F" w14:textId="68B5E0F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E04CD3E" w14:textId="66FCFE6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942B2DE" w14:textId="7E1237A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ED4C57E" w14:textId="7240A790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48D57EB2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6E2CB464" w14:textId="44BE432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41145EE" w14:textId="208E784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B4A0FD" w14:textId="1FE84A0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D90E878" w14:textId="171BC33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B332647" w14:textId="7290DA9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4502DBD" w14:textId="5FA1F67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2F76B1F" w14:textId="7C20B4BB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74CBC6B8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416A44DC" w14:textId="3277D21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4E08FBA" w14:textId="1365EFB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5F6AA4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F08D6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16EDB61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4E2DC0C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E20A0F5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4"/>
                  </w:tblGrid>
                  <w:tr w:rsidR="00E142B4" w14:paraId="5D17E79C" w14:textId="77777777" w:rsidTr="00D55492">
                    <w:tc>
                      <w:tcPr>
                        <w:tcW w:w="5000" w:type="pct"/>
                        <w:shd w:val="clear" w:color="auto" w:fill="AADC5A"/>
                      </w:tcPr>
                      <w:p w14:paraId="342DD382" w14:textId="6A4D6380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JUNI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7"/>
                    <w:gridCol w:w="518"/>
                    <w:gridCol w:w="518"/>
                    <w:gridCol w:w="518"/>
                    <w:gridCol w:w="518"/>
                    <w:gridCol w:w="509"/>
                  </w:tblGrid>
                  <w:tr w:rsidR="00F46EF4" w:rsidRPr="00E142B4" w14:paraId="43FDBBAF" w14:textId="77777777" w:rsidTr="0037799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CCD867C" w14:textId="7694A49A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3AD34CA" w14:textId="426F4753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6CEF8E2" w14:textId="458DF520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D2EC53A" w14:textId="65ACE4A0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65114B7" w14:textId="2F0FE170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F9497BC" w14:textId="435FD006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28DC64F" w14:textId="61F44D36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10101CD6" w14:textId="77777777" w:rsidTr="0037799B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16137E" w14:textId="6141F0B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1F6D0B3" w14:textId="79B4655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B10352" w14:textId="162D96A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5D945A5" w14:textId="6B5C5BE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B51A83A" w14:textId="72FC989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6AF9861" w14:textId="0727041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9759CE0" w14:textId="64EB4AB6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7A162450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552F00F4" w14:textId="166D3DC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74467DC" w14:textId="21E8C9C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65126E1" w14:textId="1FFA81F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24D7C46" w14:textId="4C09760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1A570E9" w14:textId="277BBD3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2E94833" w14:textId="6B8C480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A83B728" w14:textId="4842AE73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BBD0250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3E7C0667" w14:textId="344E861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70E6247" w14:textId="5DD7B91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DDD14DC" w14:textId="7898CA1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76184E" w14:textId="7E07423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E8F671C" w14:textId="187CF56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E73AA43" w14:textId="5A02F48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657A761" w14:textId="53CC2490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63CC90BE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5D0E9B3D" w14:textId="7331C7E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4666DBF" w14:textId="3695EA3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88CF228" w14:textId="4F60F4C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232C419" w14:textId="57DEA25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099A536" w14:textId="28B2509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163CFF2" w14:textId="5B109A5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D2D741E" w14:textId="4EAAC9F0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47AB0675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39D9ADCD" w14:textId="4383C9A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EED7713" w14:textId="453F657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6FDF96F" w14:textId="6CAC462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856CF98" w14:textId="6911628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66E3DE" w14:textId="6AFD5DB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74099FC" w14:textId="634C7A9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4602653" w14:textId="6BBCDD4D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E8BAD15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07239B36" w14:textId="59AB856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C061EE3" w14:textId="3811B14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1DBD41E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9653AD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B904AC9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991EFB0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EA517B8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5"/>
                  </w:tblGrid>
                  <w:tr w:rsidR="00E142B4" w14:paraId="6E33E893" w14:textId="77777777" w:rsidTr="00D55492">
                    <w:tc>
                      <w:tcPr>
                        <w:tcW w:w="5000" w:type="pct"/>
                        <w:shd w:val="clear" w:color="auto" w:fill="F0B432"/>
                      </w:tcPr>
                      <w:p w14:paraId="6F5A1711" w14:textId="2C82786E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JULI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3"/>
                    <w:gridCol w:w="517"/>
                    <w:gridCol w:w="518"/>
                    <w:gridCol w:w="518"/>
                    <w:gridCol w:w="518"/>
                    <w:gridCol w:w="518"/>
                    <w:gridCol w:w="507"/>
                  </w:tblGrid>
                  <w:tr w:rsidR="00F46EF4" w:rsidRPr="00E142B4" w14:paraId="65F48B94" w14:textId="77777777" w:rsidTr="0037799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EEB0A9E" w14:textId="02C3F007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A031FA6" w14:textId="7BB7C053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4E1EB63" w14:textId="43873E79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0A1004C4" w14:textId="0894EB41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39397D7" w14:textId="6318D728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034D544" w14:textId="4A6837BB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5E67A74" w14:textId="47EF87BE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695417E5" w14:textId="77777777" w:rsidTr="0037799B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</w:tcPr>
                      <w:p w14:paraId="719BABFE" w14:textId="589300D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</w:tcPr>
                      <w:p w14:paraId="7C221972" w14:textId="317FAD5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</w:tcPr>
                      <w:p w14:paraId="43371317" w14:textId="06A7B62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</w:tcPr>
                      <w:p w14:paraId="32E429C1" w14:textId="039DF30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</w:tcPr>
                      <w:p w14:paraId="7622A721" w14:textId="5D9D2E8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</w:tcPr>
                      <w:p w14:paraId="2A728AE9" w14:textId="0231700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</w:tcPr>
                      <w:p w14:paraId="0747D21B" w14:textId="3E37C2D0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A7F1548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5A258DF9" w14:textId="46ADEF0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6DC464DE" w14:textId="1E54218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225E8991" w14:textId="7391754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1FD04F54" w14:textId="0ED9C74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15800037" w14:textId="7DCCFA4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6A950862" w14:textId="0B769CF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</w:tcPr>
                      <w:p w14:paraId="726F7F99" w14:textId="3D36D04B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1BD473A1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38603902" w14:textId="3BAEC15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5E77D100" w14:textId="5053B82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3599CD95" w14:textId="7CEC317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6870AC23" w14:textId="69B6EAE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4588A0D8" w14:textId="064C826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258F480D" w14:textId="398673C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</w:tcPr>
                      <w:p w14:paraId="04CBDC70" w14:textId="08585F20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943E547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4064B125" w14:textId="3410C50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71ECA11E" w14:textId="45B556E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1DEE0372" w14:textId="2EDED67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4F06F684" w14:textId="1D5755D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592C1871" w14:textId="73D4107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0BB295E0" w14:textId="4F4C73D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</w:tcPr>
                      <w:p w14:paraId="5D2C584A" w14:textId="0AE6AAF9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0083E5B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0CBF98D5" w14:textId="3A1D184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2D56D429" w14:textId="1B8452E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7715E5E2" w14:textId="7C8F837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1E2109C3" w14:textId="0654C7E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74803EA6" w14:textId="26802A4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76F06B13" w14:textId="6000565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</w:tcPr>
                      <w:p w14:paraId="0048B304" w14:textId="78A3F12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663D57F0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574CC861" w14:textId="6799553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37B0169B" w14:textId="079080C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7960028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734F2860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3ECCD19A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5291DBFB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</w:tcPr>
                      <w:p w14:paraId="40B1209F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5"/>
                  </w:tblGrid>
                  <w:tr w:rsidR="00E142B4" w14:paraId="6DF5D57F" w14:textId="77777777" w:rsidTr="00D55492">
                    <w:tc>
                      <w:tcPr>
                        <w:tcW w:w="5000" w:type="pct"/>
                        <w:shd w:val="clear" w:color="auto" w:fill="FF784B"/>
                      </w:tcPr>
                      <w:p w14:paraId="1930533C" w14:textId="06205A65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bidi="ru-RU"/>
                          </w:rPr>
                          <w:t>AUGUSTI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3"/>
                    <w:gridCol w:w="517"/>
                    <w:gridCol w:w="518"/>
                    <w:gridCol w:w="518"/>
                    <w:gridCol w:w="518"/>
                    <w:gridCol w:w="518"/>
                    <w:gridCol w:w="507"/>
                  </w:tblGrid>
                  <w:tr w:rsidR="00F46EF4" w:rsidRPr="00F46EF4" w14:paraId="27BAE27B" w14:textId="77777777" w:rsidTr="0037799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81C41B3" w14:textId="5A7D450E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F114B97" w14:textId="456E2B46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58DB859" w14:textId="2E4844EC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68E5F5A9" w14:textId="497A3EC3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90E5199" w14:textId="4F920364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55D486E" w14:textId="7237D0D2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6B06261" w14:textId="262FB7ED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949D8" w:rsidRPr="00F46EF4" w14:paraId="4F4E23C6" w14:textId="77777777" w:rsidTr="0037799B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78F47D9" w14:textId="3A6F68C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EC42E64" w14:textId="349BB54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7349503" w14:textId="1582EF1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7455009" w14:textId="73ADCF7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91C28BC" w14:textId="7C6D5E5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853885E" w14:textId="40DC62B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7A35057" w14:textId="6F48A3E6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662A0AB8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BF3AAD" w14:textId="20E7A2E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A3AA6DC" w14:textId="258B858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7201F9D" w14:textId="07D2C2F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6698DC5" w14:textId="4602EAB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70A032" w14:textId="54B2828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DBE9201" w14:textId="4F46395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02F4032A" w14:textId="19AEA7DE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6825CDB3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5EA11FB" w14:textId="010F5F2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FC0B28F" w14:textId="52091A3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8EF2D7" w14:textId="7BCA51B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06E23F" w14:textId="5E7DA0A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C2250F2" w14:textId="76F6B3D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B882763" w14:textId="37FA204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715BC1C6" w14:textId="0A8FC459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2337F0FE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D514723" w14:textId="7B41433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222CDE7" w14:textId="2071037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C41D5A3" w14:textId="0C8ACFF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AD82F7" w14:textId="276D67C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F8629C5" w14:textId="4092668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8FD3245" w14:textId="59A352D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247E7AC1" w14:textId="2CF83F62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4BA8EE02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4250090" w14:textId="65D65F3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936850" w14:textId="0A62145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1569ED" w14:textId="0350DEC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8D9106" w14:textId="258BC6B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6016A8C" w14:textId="458E5EA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F614EC2" w14:textId="0CD63DC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23173069" w14:textId="1608C636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F46EF4" w14:paraId="3673A2D9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ABF8F9B" w14:textId="528E897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F4EEB9" w14:textId="1B6577F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C76F8A2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B2D5F5A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6AFED51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6300C5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2C579173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F46EF4" w:rsidRDefault="00240D4D" w:rsidP="00BA2D8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F46EF4" w:rsidRPr="00E142B4" w14:paraId="5ABCB9D1" w14:textId="6B4B1A3C" w:rsidTr="002E5A7A">
              <w:trPr>
                <w:trHeight w:val="2800"/>
              </w:trPr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4"/>
                  </w:tblGrid>
                  <w:tr w:rsidR="00E142B4" w14:paraId="1C9E6D57" w14:textId="77777777" w:rsidTr="00D55492">
                    <w:tc>
                      <w:tcPr>
                        <w:tcW w:w="5000" w:type="pct"/>
                        <w:shd w:val="clear" w:color="auto" w:fill="FA5A5A"/>
                      </w:tcPr>
                      <w:p w14:paraId="7693BBF4" w14:textId="77804CAD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SEPTEMBER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7"/>
                    <w:gridCol w:w="518"/>
                    <w:gridCol w:w="518"/>
                    <w:gridCol w:w="518"/>
                    <w:gridCol w:w="518"/>
                    <w:gridCol w:w="509"/>
                  </w:tblGrid>
                  <w:tr w:rsidR="00F46EF4" w:rsidRPr="00E142B4" w14:paraId="6E92A4E3" w14:textId="77777777" w:rsidTr="0037799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237E20BD" w14:textId="2B94243C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8BAB9FE" w14:textId="55170521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6E7E1C1D" w14:textId="0D751E19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7097261" w14:textId="6A4F4338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075D82B" w14:textId="1C6FD286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03F2B6E0" w14:textId="2326C1CE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15E6D45" w14:textId="63203A89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191EEF27" w14:textId="77777777" w:rsidTr="0037799B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ACC9AD8" w14:textId="7ED5357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65D060A" w14:textId="1FC9AA7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9BDA8F8" w14:textId="5CCB8F4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C07E4D3" w14:textId="18CEA4B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5E22500" w14:textId="1D29A7D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FB27399" w14:textId="76CAB37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09A57F" w14:textId="73F00748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6EE1544C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52C961F1" w14:textId="6DAF5AF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2BF2BED" w14:textId="04AAA00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B04E09D" w14:textId="04380EB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529C5BF" w14:textId="6900DE9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E93FAA3" w14:textId="1259B22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033FA5" w14:textId="28E92A1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DAD5D4E" w14:textId="52A0EA54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E1942DA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556BD514" w14:textId="00FFF17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4DA48A5" w14:textId="124F4D5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219664" w14:textId="2EC0602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9359DC" w14:textId="748209B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3EB3D77" w14:textId="2788BBC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2A1D153" w14:textId="317DFE5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4E847D9" w14:textId="3DBB3305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43588CF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7A2651C6" w14:textId="2EF86CF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B1C1C0E" w14:textId="5E250AA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6D1A20" w14:textId="5C6C5EB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490440C" w14:textId="2C9F3DA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D8F551A" w14:textId="330773D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C0B0FF" w14:textId="068C27F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152E55B" w14:textId="1E139EF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487DB3AB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04CE423F" w14:textId="50FE38E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7D02494" w14:textId="4256DE0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183CBA" w14:textId="59F29DF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7DE61E5" w14:textId="0068755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95E5C1E" w14:textId="59E0857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400C123" w14:textId="6CCA976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FE5E8A" w14:textId="719517A2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5F9738C0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1962714E" w14:textId="0E4641E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0A16A11" w14:textId="4FECD85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B6EF8D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B4E7606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C12BD7D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FC413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95FE9C0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4"/>
                  </w:tblGrid>
                  <w:tr w:rsidR="00E142B4" w14:paraId="098D18BD" w14:textId="77777777" w:rsidTr="0037799B">
                    <w:tc>
                      <w:tcPr>
                        <w:tcW w:w="5000" w:type="pct"/>
                        <w:shd w:val="clear" w:color="auto" w:fill="F05082"/>
                      </w:tcPr>
                      <w:p w14:paraId="06E13A7A" w14:textId="0E61D8A4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OKTOBER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7"/>
                    <w:gridCol w:w="518"/>
                    <w:gridCol w:w="518"/>
                    <w:gridCol w:w="518"/>
                    <w:gridCol w:w="518"/>
                    <w:gridCol w:w="509"/>
                  </w:tblGrid>
                  <w:tr w:rsidR="00F46EF4" w:rsidRPr="00E142B4" w14:paraId="1DAA9906" w14:textId="77777777" w:rsidTr="0037799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2268EF6" w14:textId="214D249D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C4767A8" w14:textId="1EDF534D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6A606E45" w14:textId="4E6991DB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0734FE5" w14:textId="1427ACF0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2CCBD37" w14:textId="652DA6EE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383A338" w14:textId="265283EF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C199D0C" w14:textId="54F43DDA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048A2737" w14:textId="77777777" w:rsidTr="0037799B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4BD2F7B" w14:textId="0F2B81D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8D35348" w14:textId="72BA94B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2EC394" w14:textId="439023C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311D71D" w14:textId="1E2C0BE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E763EE9" w14:textId="5734BAA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9586682" w14:textId="48642A9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F61586C" w14:textId="6C33299B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4556AA3B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430F25BF" w14:textId="2473231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727F624" w14:textId="0DF74BE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31A902F" w14:textId="7B187B3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D1A0B06" w14:textId="779C1FA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B25EEF8" w14:textId="0597480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94DA1CC" w14:textId="377B5AC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244D2C6" w14:textId="7953FED8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841C5FA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28CD6B08" w14:textId="7EA6854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B8FE453" w14:textId="2F5B6DD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A373CDE" w14:textId="4417661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426B5BE" w14:textId="08833F2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C16EA20" w14:textId="7217B22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620BEFD" w14:textId="2C25859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14BE94B" w14:textId="008ECE56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63A3FB71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4E54D898" w14:textId="5154F05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80611B7" w14:textId="7C8969B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BE272CC" w14:textId="1000B65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95AC35F" w14:textId="50D8FD5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05BD05" w14:textId="1DA079A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9315AC8" w14:textId="349D60B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5748F24" w14:textId="7A6D9F61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48EFB191" w14:textId="77777777" w:rsidTr="00E142B4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24F21411" w14:textId="6403CB1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5F886DF" w14:textId="0F03B30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5B09C7" w14:textId="2703315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192FF5E" w14:textId="1F0DAF0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5B9E74" w14:textId="0141010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8DA91CB" w14:textId="70660D6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41807CB" w14:textId="1B70D0C4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6CC5E29B" w14:textId="77777777" w:rsidTr="00E142B4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FFFFFF" w:themeFill="background1"/>
                        <w:vAlign w:val="center"/>
                      </w:tcPr>
                      <w:p w14:paraId="2E7BD1B5" w14:textId="19D8E68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28D1E9" w14:textId="544357D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C09CA96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EADA865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722049B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F1786F2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4A0ED8C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5"/>
                  </w:tblGrid>
                  <w:tr w:rsidR="00E142B4" w14:paraId="095F9E31" w14:textId="77777777" w:rsidTr="0037799B">
                    <w:tc>
                      <w:tcPr>
                        <w:tcW w:w="5000" w:type="pct"/>
                        <w:shd w:val="clear" w:color="auto" w:fill="AA4B96"/>
                      </w:tcPr>
                      <w:p w14:paraId="24206216" w14:textId="1C2D7310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NOVEMBER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3"/>
                    <w:gridCol w:w="517"/>
                    <w:gridCol w:w="518"/>
                    <w:gridCol w:w="518"/>
                    <w:gridCol w:w="518"/>
                    <w:gridCol w:w="518"/>
                    <w:gridCol w:w="507"/>
                  </w:tblGrid>
                  <w:tr w:rsidR="00F46EF4" w:rsidRPr="00E142B4" w14:paraId="504BFB33" w14:textId="77777777" w:rsidTr="0037799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4911DBF" w14:textId="505DA2FB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E2F19E6" w14:textId="17CA13BE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00193F3" w14:textId="75972999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0795B3D0" w14:textId="265497E1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51FE0A5" w14:textId="335B8498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02F9E89F" w14:textId="727ED4B6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485DC499" w14:textId="476F7AEB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4138B158" w14:textId="77777777" w:rsidTr="0037799B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DF0A74D" w14:textId="1696BF8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44EEB4B" w14:textId="4434DEE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2A59089" w14:textId="5C107B5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4A6AE03" w14:textId="3DAF603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6E858D" w14:textId="6687190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006519B" w14:textId="3752BA6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D7589EB" w14:textId="74BCCA18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74503BC8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6F866EB" w14:textId="2774524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2911910" w14:textId="74C429E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37B76E5" w14:textId="4BBB258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8D013C" w14:textId="30D29EC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6755708" w14:textId="77CA6D8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E9887AC" w14:textId="3B3045B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3C99D369" w14:textId="20B85052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7D2E9130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512634A" w14:textId="1DE70B3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D77DCA1" w14:textId="4D7FC74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A580905" w14:textId="12A2D84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5EDA76" w14:textId="5D36AF5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7EFABF1" w14:textId="1A7A064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A43CE6" w14:textId="72827ED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67C14986" w14:textId="68E53AE0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C39DE3A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E84D3C6" w14:textId="3D4A110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BD3E27" w14:textId="743E21A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F063550" w14:textId="4387B08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C37FB0E" w14:textId="06981A2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A71C62" w14:textId="240AEF5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7F89C58" w14:textId="5BCC8F5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37928D0C" w14:textId="037253E2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25F2089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30F1AE2" w14:textId="4BF56ED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5871257" w14:textId="4C242EA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9D75CF5" w14:textId="1F03AFC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6161C89" w14:textId="45CA2BC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951A596" w14:textId="1939345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C4A41F6" w14:textId="06382A4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07D14560" w14:textId="36CAA685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72FD00B3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66FE523" w14:textId="491D726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DB6407D" w14:textId="6800E7FC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3D4E4E9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95E8EE5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B9CAF47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4FCE03B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4432FC11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240D4D" w:rsidRPr="00F46EF4" w:rsidRDefault="00240D4D" w:rsidP="00BA2D8B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57" w:type="dxa"/>
                    <w:left w:w="170" w:type="dxa"/>
                    <w:bottom w:w="57" w:type="dxa"/>
                    <w:right w:w="170" w:type="dxa"/>
                  </w:tcMar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615"/>
                  </w:tblGrid>
                  <w:tr w:rsidR="00E142B4" w14:paraId="22A0B7B8" w14:textId="77777777" w:rsidTr="0037799B">
                    <w:tc>
                      <w:tcPr>
                        <w:tcW w:w="5000" w:type="pct"/>
                        <w:shd w:val="clear" w:color="auto" w:fill="735FBE"/>
                      </w:tcPr>
                      <w:p w14:paraId="420DB334" w14:textId="4D380FDD" w:rsidR="00E142B4" w:rsidRDefault="00E142B4" w:rsidP="00BA2D8B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auto"/>
                            <w:sz w:val="44"/>
                            <w:szCs w:val="44"/>
                            <w:lang w:val="en-US" w:bidi="ru-RU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caps w:val="0"/>
                            <w:noProof/>
                            <w:color w:val="FFFFFF" w:themeColor="background1"/>
                            <w:sz w:val="44"/>
                            <w:szCs w:val="44"/>
                            <w:lang w:val="en-US" w:bidi="ru-RU"/>
                          </w:rPr>
                          <w:t>DECEMBER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3"/>
                    <w:gridCol w:w="517"/>
                    <w:gridCol w:w="518"/>
                    <w:gridCol w:w="518"/>
                    <w:gridCol w:w="518"/>
                    <w:gridCol w:w="518"/>
                    <w:gridCol w:w="507"/>
                  </w:tblGrid>
                  <w:tr w:rsidR="00F46EF4" w:rsidRPr="00E142B4" w14:paraId="0CA8349C" w14:textId="77777777" w:rsidTr="0037799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00098BB" w14:textId="1344D82E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61F03D3C" w14:textId="23C23F57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586A1803" w14:textId="4F5D4625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79281689" w14:textId="17BE8F5B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1F571BF" w14:textId="1FF31519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10195620" w14:textId="285390CF" w:rsidR="00240D4D" w:rsidRPr="00F46EF4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46EF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FF0000"/>
                        </w:tcBorders>
                        <w:shd w:val="clear" w:color="auto" w:fill="FFFFFF" w:themeFill="background1"/>
                        <w:tcMar>
                          <w:top w:w="28" w:type="dxa"/>
                        </w:tcMar>
                        <w:vAlign w:val="center"/>
                      </w:tcPr>
                      <w:p w14:paraId="3709C3C5" w14:textId="09FFC565" w:rsidR="00240D4D" w:rsidRPr="00D55492" w:rsidRDefault="00C164C2" w:rsidP="00BA2D8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B949D8" w:rsidRPr="00E142B4" w14:paraId="0B2F30B0" w14:textId="77777777" w:rsidTr="0037799B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BF7088F" w14:textId="7CF3D8C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F101F28" w14:textId="109D526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88806C3" w14:textId="35FF2A25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57860C0" w14:textId="31EC8FB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6246D88" w14:textId="1A0FB81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E8AD4B2" w14:textId="7A47815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547B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F0E85C9" w14:textId="1CC49A5A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D55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4AB1B96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C6B7A0C" w14:textId="7C607A2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235FB59" w14:textId="10BED7B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BF848C4" w14:textId="4CFCA07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F0C7353" w14:textId="79721211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BB1151C" w14:textId="3CFC093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83CAD5" w14:textId="4EC21DEE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02092A5E" w14:textId="78DCEC3C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05C96A10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34E0F41" w14:textId="4978036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4ABFF38" w14:textId="5BCDA1F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56AA936" w14:textId="0B079E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7EA5A59" w14:textId="298BD65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4991173" w14:textId="66E5A7E6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3F5234" w14:textId="73E45E3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2B415E3F" w14:textId="5650C72D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2A63608C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AF68CC1" w14:textId="3E6F33B3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F8290A4" w14:textId="079417A2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F3DD30" w14:textId="676677D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C794CC8" w14:textId="63CD8169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838665" w14:textId="0832A93D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C7C6B4" w14:textId="1BF79CF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0F1EC474" w14:textId="3309E666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35920EEE" w14:textId="77777777" w:rsidTr="00B949D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17B9C7F" w14:textId="36734A7B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E2F9279" w14:textId="3E15F22A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212F9BC" w14:textId="16F00E6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D03699A" w14:textId="4676EED4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F71DA6" w14:textId="508EEE30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13947F0" w14:textId="3A2CD05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4D89ABD6" w14:textId="2EF344E2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55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49D8" w:rsidRPr="00E142B4" w14:paraId="14DEC3D6" w14:textId="77777777" w:rsidTr="00B949D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F53804D" w14:textId="04A0013F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24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6DDA86" w14:textId="1AD357C8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F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547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E650445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461B0BF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2C66123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8935B6" w14:textId="77777777" w:rsidR="00B949D8" w:rsidRPr="00F46EF4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FFFFF" w:themeFill="background1"/>
                        <w:vAlign w:val="center"/>
                      </w:tcPr>
                      <w:p w14:paraId="3DDE5139" w14:textId="77777777" w:rsidR="00B949D8" w:rsidRPr="00D55492" w:rsidRDefault="00B949D8" w:rsidP="00B949D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3B3A58C6" w14:textId="77777777" w:rsidR="00240D4D" w:rsidRPr="00F46EF4" w:rsidRDefault="00240D4D" w:rsidP="00BA2D8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val="en-US" w:bidi="ru-RU"/>
                    </w:rPr>
                  </w:pPr>
                </w:p>
              </w:tc>
            </w:tr>
          </w:tbl>
          <w:p w14:paraId="1A5B6E03" w14:textId="2CC03F92" w:rsidR="00E50BDE" w:rsidRPr="00F46EF4" w:rsidRDefault="00E50BDE" w:rsidP="00BA2D8B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  <w:lang w:val="en-US"/>
              </w:rPr>
            </w:pPr>
          </w:p>
        </w:tc>
      </w:tr>
    </w:tbl>
    <w:p w14:paraId="2B3E424A" w14:textId="1DF0A038" w:rsidR="00F93E3B" w:rsidRPr="00F46EF4" w:rsidRDefault="00F93E3B" w:rsidP="00BA2D8B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F93E3B" w:rsidRPr="00F46EF4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21468" w14:textId="77777777" w:rsidR="00D75D5E" w:rsidRDefault="00D75D5E">
      <w:pPr>
        <w:spacing w:after="0"/>
      </w:pPr>
      <w:r>
        <w:separator/>
      </w:r>
    </w:p>
  </w:endnote>
  <w:endnote w:type="continuationSeparator" w:id="0">
    <w:p w14:paraId="589E80FB" w14:textId="77777777" w:rsidR="00D75D5E" w:rsidRDefault="00D75D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77B1B" w14:textId="77777777" w:rsidR="00D75D5E" w:rsidRDefault="00D75D5E">
      <w:pPr>
        <w:spacing w:after="0"/>
      </w:pPr>
      <w:r>
        <w:separator/>
      </w:r>
    </w:p>
  </w:footnote>
  <w:footnote w:type="continuationSeparator" w:id="0">
    <w:p w14:paraId="0C533398" w14:textId="77777777" w:rsidR="00D75D5E" w:rsidRDefault="00D75D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77035"/>
    <w:rsid w:val="000824CD"/>
    <w:rsid w:val="00097A25"/>
    <w:rsid w:val="000A5A57"/>
    <w:rsid w:val="00111F7C"/>
    <w:rsid w:val="001274F3"/>
    <w:rsid w:val="00151CCE"/>
    <w:rsid w:val="001B01F9"/>
    <w:rsid w:val="001C41F9"/>
    <w:rsid w:val="00240D4D"/>
    <w:rsid w:val="00254F33"/>
    <w:rsid w:val="002562E7"/>
    <w:rsid w:val="00262095"/>
    <w:rsid w:val="00285C1D"/>
    <w:rsid w:val="002E5A7A"/>
    <w:rsid w:val="003327F5"/>
    <w:rsid w:val="00340CAF"/>
    <w:rsid w:val="0037799B"/>
    <w:rsid w:val="003C0D41"/>
    <w:rsid w:val="003C1BDD"/>
    <w:rsid w:val="003E085C"/>
    <w:rsid w:val="003E7B3A"/>
    <w:rsid w:val="00415BF2"/>
    <w:rsid w:val="00416364"/>
    <w:rsid w:val="00421D7B"/>
    <w:rsid w:val="00431B29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C69DB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49D8"/>
    <w:rsid w:val="00BA2D8B"/>
    <w:rsid w:val="00BC3952"/>
    <w:rsid w:val="00BE5AB8"/>
    <w:rsid w:val="00C164C2"/>
    <w:rsid w:val="00C44DFB"/>
    <w:rsid w:val="00C63294"/>
    <w:rsid w:val="00C6519B"/>
    <w:rsid w:val="00C70F21"/>
    <w:rsid w:val="00C7354B"/>
    <w:rsid w:val="00C91F9B"/>
    <w:rsid w:val="00D55492"/>
    <w:rsid w:val="00D75D5E"/>
    <w:rsid w:val="00DE32AC"/>
    <w:rsid w:val="00E1407A"/>
    <w:rsid w:val="00E142B4"/>
    <w:rsid w:val="00E318B9"/>
    <w:rsid w:val="00E33F50"/>
    <w:rsid w:val="00E50BDE"/>
    <w:rsid w:val="00E63F74"/>
    <w:rsid w:val="00E774CD"/>
    <w:rsid w:val="00E77E1D"/>
    <w:rsid w:val="00ED75B6"/>
    <w:rsid w:val="00EF1F0E"/>
    <w:rsid w:val="00F3628A"/>
    <w:rsid w:val="00F46EF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2021-06-21T10:48:00Z</dcterms:created>
  <dcterms:modified xsi:type="dcterms:W3CDTF">2021-06-21T16:50:00Z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